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505FC" w14:textId="77777777" w:rsidR="003A11D1" w:rsidRDefault="003A11D1" w:rsidP="003A11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74838469" w14:textId="77777777" w:rsidR="003A11D1" w:rsidRDefault="003A11D1" w:rsidP="003A11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Tailor.</w:t>
      </w:r>
    </w:p>
    <w:p w14:paraId="747BB7B0" w14:textId="77777777" w:rsidR="003A11D1" w:rsidRDefault="003A11D1" w:rsidP="003A11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42CB68" w14:textId="77777777" w:rsidR="003A11D1" w:rsidRDefault="003A11D1" w:rsidP="003A11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8220FC" w14:textId="77777777" w:rsidR="003A11D1" w:rsidRDefault="003A11D1" w:rsidP="003A11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>John Kent of Thaxted(q.v.) brought a plaint of debt against him, Henry</w:t>
      </w:r>
    </w:p>
    <w:p w14:paraId="753832F8" w14:textId="77777777" w:rsidR="003A11D1" w:rsidRDefault="003A11D1" w:rsidP="003A11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Fysshe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Stoke, Suffolk(q.v.), Thomas Hamond of Thaxted(q.v.), John</w:t>
      </w:r>
    </w:p>
    <w:p w14:paraId="0808429E" w14:textId="77777777" w:rsidR="003A11D1" w:rsidRDefault="003A11D1" w:rsidP="003A11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Marlowne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High Easter(q.v.) and John Richard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Toppesfield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FF057E1" w14:textId="77777777" w:rsidR="003A11D1" w:rsidRDefault="003A11D1" w:rsidP="003A11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2681A39" w14:textId="77777777" w:rsidR="003A11D1" w:rsidRDefault="003A11D1" w:rsidP="003A11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C2BB1F" w14:textId="77777777" w:rsidR="003A11D1" w:rsidRDefault="003A11D1" w:rsidP="003A11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9179DE" w14:textId="77777777" w:rsidR="003A11D1" w:rsidRDefault="003A11D1" w:rsidP="003A11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2022</w:t>
      </w:r>
    </w:p>
    <w:p w14:paraId="69E015F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0D89E" w14:textId="77777777" w:rsidR="003A11D1" w:rsidRDefault="003A11D1" w:rsidP="009139A6">
      <w:r>
        <w:separator/>
      </w:r>
    </w:p>
  </w:endnote>
  <w:endnote w:type="continuationSeparator" w:id="0">
    <w:p w14:paraId="0D23A869" w14:textId="77777777" w:rsidR="003A11D1" w:rsidRDefault="003A11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9B9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7D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8B6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8C674" w14:textId="77777777" w:rsidR="003A11D1" w:rsidRDefault="003A11D1" w:rsidP="009139A6">
      <w:r>
        <w:separator/>
      </w:r>
    </w:p>
  </w:footnote>
  <w:footnote w:type="continuationSeparator" w:id="0">
    <w:p w14:paraId="1EE8C90D" w14:textId="77777777" w:rsidR="003A11D1" w:rsidRDefault="003A11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6A9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43D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8D5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1D1"/>
    <w:rsid w:val="000666E0"/>
    <w:rsid w:val="002510B7"/>
    <w:rsid w:val="003A11D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C02BE"/>
  <w15:chartTrackingRefBased/>
  <w15:docId w15:val="{D5CABE09-61A4-4567-8E97-360172582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A11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2022-06-24T06:58:00Z</dcterms:created>
  <dcterms:modified xsi:type="dcterms:W3CDTF">2022-06-24T06:58:00Z</dcterms:modified>
</cp:coreProperties>
</file>