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Frenstreet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Sudbury, Suffolk.</w:t>
      </w: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Robert Orbell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Suffolk(q.v.),</w:t>
      </w: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Thugor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senior(q.v.), granted a messuage and land in the parish of</w:t>
      </w: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St.Gregory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C4166">
          <w:rPr>
            <w:rStyle w:val="Hyperlink"/>
            <w:rFonts w:ascii="Times New Roman" w:hAnsi="Times New Roman" w:cs="Times New Roman"/>
            <w:sz w:val="24"/>
            <w:szCs w:val="24"/>
          </w:rPr>
          <w:t>http://discovery.nationalarchives.gov.uk/details/r/C4456800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82C29" w:rsidRDefault="00E82C29" w:rsidP="00E82C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sectPr w:rsidR="00DD5B8A" w:rsidRPr="00E82C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C29" w:rsidRDefault="00E82C29" w:rsidP="00564E3C">
      <w:pPr>
        <w:spacing w:after="0" w:line="240" w:lineRule="auto"/>
      </w:pPr>
      <w:r>
        <w:separator/>
      </w:r>
    </w:p>
  </w:endnote>
  <w:endnote w:type="continuationSeparator" w:id="0">
    <w:p w:rsidR="00E82C29" w:rsidRDefault="00E82C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2C29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C29" w:rsidRDefault="00E82C29" w:rsidP="00564E3C">
      <w:pPr>
        <w:spacing w:after="0" w:line="240" w:lineRule="auto"/>
      </w:pPr>
      <w:r>
        <w:separator/>
      </w:r>
    </w:p>
  </w:footnote>
  <w:footnote w:type="continuationSeparator" w:id="0">
    <w:p w:rsidR="00E82C29" w:rsidRDefault="00E82C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29"/>
    <w:rsid w:val="00372DC6"/>
    <w:rsid w:val="00564E3C"/>
    <w:rsid w:val="0064591D"/>
    <w:rsid w:val="00DD5B8A"/>
    <w:rsid w:val="00E82C29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EA64"/>
  <w15:chartTrackingRefBased/>
  <w15:docId w15:val="{1225D798-393F-4105-8D2A-C1A6AFC9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82C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details/r/C44568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2016-02-18T13:03:00Z</dcterms:created>
  <dcterms:modified xsi:type="dcterms:W3CDTF">2016-02-18T13:04:00Z</dcterms:modified>
</cp:coreProperties>
</file>