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26F67" w14:textId="77777777" w:rsidR="00710C31" w:rsidRDefault="00710C31" w:rsidP="00710C31">
      <w:pPr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  <w:u w:val="single"/>
        </w:rPr>
        <w:t>John TAILLOUR</w:t>
      </w:r>
      <w:r>
        <w:rPr>
          <w:rFonts w:ascii="Times New Roman" w:hAnsi="Times New Roman" w:cs="Times New Roman"/>
        </w:rPr>
        <w:t xml:space="preserve">      (fl.1483)</w:t>
      </w:r>
    </w:p>
    <w:bookmarkEnd w:id="0"/>
    <w:p w14:paraId="15F88F5F" w14:textId="77777777" w:rsidR="00710C31" w:rsidRDefault="00710C31" w:rsidP="00710C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Romsey, Hampshire. Cloth maker.</w:t>
      </w:r>
    </w:p>
    <w:p w14:paraId="7BA0F7E4" w14:textId="77777777" w:rsidR="00710C31" w:rsidRDefault="00710C31" w:rsidP="00710C31">
      <w:pPr>
        <w:rPr>
          <w:rFonts w:ascii="Times New Roman" w:hAnsi="Times New Roman" w:cs="Times New Roman"/>
        </w:rPr>
      </w:pPr>
    </w:p>
    <w:p w14:paraId="6952D17F" w14:textId="77777777" w:rsidR="00710C31" w:rsidRDefault="00710C31" w:rsidP="00710C31">
      <w:pPr>
        <w:rPr>
          <w:rFonts w:ascii="Times New Roman" w:hAnsi="Times New Roman" w:cs="Times New Roman"/>
        </w:rPr>
      </w:pPr>
    </w:p>
    <w:p w14:paraId="293BF617" w14:textId="77777777" w:rsidR="00710C31" w:rsidRDefault="00710C31" w:rsidP="00710C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Cras of London, mercer(q.v.), and William </w:t>
      </w:r>
      <w:proofErr w:type="spellStart"/>
      <w:r>
        <w:rPr>
          <w:rFonts w:ascii="Times New Roman" w:hAnsi="Times New Roman" w:cs="Times New Roman"/>
        </w:rPr>
        <w:t>Eston</w:t>
      </w:r>
      <w:proofErr w:type="spellEnd"/>
      <w:r>
        <w:rPr>
          <w:rFonts w:ascii="Times New Roman" w:hAnsi="Times New Roman" w:cs="Times New Roman"/>
        </w:rPr>
        <w:t xml:space="preserve"> of London,</w:t>
      </w:r>
    </w:p>
    <w:p w14:paraId="7C5C9AFB" w14:textId="77777777" w:rsidR="00710C31" w:rsidRDefault="00710C31" w:rsidP="00710C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mercer(q.v.), brought a plaint of debt against him, Robert </w:t>
      </w:r>
      <w:proofErr w:type="spellStart"/>
      <w:r>
        <w:rPr>
          <w:rFonts w:ascii="Times New Roman" w:hAnsi="Times New Roman" w:cs="Times New Roman"/>
        </w:rPr>
        <w:t>Haukyns</w:t>
      </w:r>
      <w:proofErr w:type="spellEnd"/>
      <w:r>
        <w:rPr>
          <w:rFonts w:ascii="Times New Roman" w:hAnsi="Times New Roman" w:cs="Times New Roman"/>
        </w:rPr>
        <w:t xml:space="preserve"> of </w:t>
      </w:r>
    </w:p>
    <w:p w14:paraId="07B28C18" w14:textId="77777777" w:rsidR="00710C31" w:rsidRDefault="00710C31" w:rsidP="00710C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Buckingham(q.v.), John </w:t>
      </w:r>
      <w:proofErr w:type="spellStart"/>
      <w:r>
        <w:rPr>
          <w:rFonts w:ascii="Times New Roman" w:hAnsi="Times New Roman" w:cs="Times New Roman"/>
        </w:rPr>
        <w:t>Prentys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Herfordstoke</w:t>
      </w:r>
      <w:proofErr w:type="spellEnd"/>
      <w:r>
        <w:rPr>
          <w:rFonts w:ascii="Times New Roman" w:hAnsi="Times New Roman" w:cs="Times New Roman"/>
        </w:rPr>
        <w:t xml:space="preserve">, Essex(q.v.), Nicholas </w:t>
      </w:r>
    </w:p>
    <w:p w14:paraId="67B52066" w14:textId="77777777" w:rsidR="00710C31" w:rsidRDefault="00710C31" w:rsidP="00710C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Crabbe of Weymouth, Dorset(q.v.), and William </w:t>
      </w:r>
      <w:proofErr w:type="spellStart"/>
      <w:r>
        <w:rPr>
          <w:rFonts w:ascii="Times New Roman" w:hAnsi="Times New Roman" w:cs="Times New Roman"/>
        </w:rPr>
        <w:t>Tarre</w:t>
      </w:r>
      <w:proofErr w:type="spellEnd"/>
      <w:r>
        <w:rPr>
          <w:rFonts w:ascii="Times New Roman" w:hAnsi="Times New Roman" w:cs="Times New Roman"/>
        </w:rPr>
        <w:t xml:space="preserve"> of Buckingham(q.v.).</w:t>
      </w:r>
    </w:p>
    <w:p w14:paraId="2AA8E54A" w14:textId="77777777" w:rsidR="00710C31" w:rsidRDefault="00710C31" w:rsidP="00710C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2C710181" w14:textId="77777777" w:rsidR="00710C31" w:rsidRDefault="00710C31" w:rsidP="00710C31">
      <w:pPr>
        <w:rPr>
          <w:rFonts w:ascii="Times New Roman" w:hAnsi="Times New Roman" w:cs="Times New Roman"/>
        </w:rPr>
      </w:pPr>
    </w:p>
    <w:p w14:paraId="06537F7E" w14:textId="77777777" w:rsidR="00710C31" w:rsidRDefault="00710C31" w:rsidP="00710C31">
      <w:pPr>
        <w:rPr>
          <w:rFonts w:ascii="Times New Roman" w:hAnsi="Times New Roman" w:cs="Times New Roman"/>
        </w:rPr>
      </w:pPr>
    </w:p>
    <w:p w14:paraId="4C4EBF24" w14:textId="77777777" w:rsidR="00710C31" w:rsidRDefault="00710C31" w:rsidP="00710C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October 2019</w:t>
      </w:r>
    </w:p>
    <w:p w14:paraId="6E2C61CA" w14:textId="77777777" w:rsidR="006B2F86" w:rsidRPr="00710C31" w:rsidRDefault="00710C31" w:rsidP="00710C31"/>
    <w:sectPr w:rsidR="006B2F86" w:rsidRPr="00710C3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B808FA" w14:textId="77777777" w:rsidR="00710C31" w:rsidRDefault="00710C31" w:rsidP="00E71FC3">
      <w:r>
        <w:separator/>
      </w:r>
    </w:p>
  </w:endnote>
  <w:endnote w:type="continuationSeparator" w:id="0">
    <w:p w14:paraId="2BD140D6" w14:textId="77777777" w:rsidR="00710C31" w:rsidRDefault="00710C3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BFF46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B06C55" w14:textId="77777777" w:rsidR="00710C31" w:rsidRDefault="00710C31" w:rsidP="00E71FC3">
      <w:r>
        <w:separator/>
      </w:r>
    </w:p>
  </w:footnote>
  <w:footnote w:type="continuationSeparator" w:id="0">
    <w:p w14:paraId="4C12B8DC" w14:textId="77777777" w:rsidR="00710C31" w:rsidRDefault="00710C3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C31"/>
    <w:rsid w:val="001A7C09"/>
    <w:rsid w:val="00577BD5"/>
    <w:rsid w:val="00656CBA"/>
    <w:rsid w:val="006A1F77"/>
    <w:rsid w:val="00710C31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88C60"/>
  <w15:chartTrackingRefBased/>
  <w15:docId w15:val="{9163DE39-5B91-49A2-95ED-A5D7B1DB1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10C3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2019-10-29T19:37:00Z</dcterms:created>
  <dcterms:modified xsi:type="dcterms:W3CDTF">2019-10-29T19:38:00Z</dcterms:modified>
</cp:coreProperties>
</file>