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E278B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BCFDB96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Pickering, Yorkshire. Tailor.</w:t>
      </w:r>
    </w:p>
    <w:p w14:paraId="1027C60A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</w:p>
    <w:p w14:paraId="60E5181E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</w:p>
    <w:p w14:paraId="4FDB105D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220F94FB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4AD328D1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21D1A648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</w:p>
    <w:p w14:paraId="02E4CF28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</w:p>
    <w:p w14:paraId="1EEBF173" w14:textId="77777777" w:rsidR="00633C1D" w:rsidRDefault="00633C1D" w:rsidP="00633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350807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CA987E" w14:textId="77777777" w:rsidR="00633C1D" w:rsidRDefault="00633C1D" w:rsidP="009139A6">
      <w:r>
        <w:separator/>
      </w:r>
    </w:p>
  </w:endnote>
  <w:endnote w:type="continuationSeparator" w:id="0">
    <w:p w14:paraId="7FA50989" w14:textId="77777777" w:rsidR="00633C1D" w:rsidRDefault="00633C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A49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9EB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D3E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2A950" w14:textId="77777777" w:rsidR="00633C1D" w:rsidRDefault="00633C1D" w:rsidP="009139A6">
      <w:r>
        <w:separator/>
      </w:r>
    </w:p>
  </w:footnote>
  <w:footnote w:type="continuationSeparator" w:id="0">
    <w:p w14:paraId="18D34A40" w14:textId="77777777" w:rsidR="00633C1D" w:rsidRDefault="00633C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FF2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848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03A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1D"/>
    <w:rsid w:val="000666E0"/>
    <w:rsid w:val="002510B7"/>
    <w:rsid w:val="005C130B"/>
    <w:rsid w:val="00633C1D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A465"/>
  <w15:chartTrackingRefBased/>
  <w15:docId w15:val="{749D5DFB-2CD7-423B-811E-81C399BC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C1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2021-03-01T12:00:00Z</dcterms:created>
  <dcterms:modified xsi:type="dcterms:W3CDTF">2021-03-01T12:00:00Z</dcterms:modified>
</cp:coreProperties>
</file>