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5477A" w14:textId="77777777" w:rsidR="00F97E6B" w:rsidRDefault="00F97E6B" w:rsidP="00F97E6B">
      <w:pPr>
        <w:pStyle w:val="NoSpacing"/>
      </w:pPr>
      <w:r w:rsidRPr="00870826">
        <w:rPr>
          <w:u w:val="single"/>
        </w:rPr>
        <w:t>John TAILLOUR</w:t>
      </w:r>
      <w:r>
        <w:t xml:space="preserve">         (fl.1468-79)</w:t>
      </w:r>
    </w:p>
    <w:p w14:paraId="0EC408A9" w14:textId="77777777" w:rsidR="00F97E6B" w:rsidRDefault="00F97E6B" w:rsidP="00F97E6B">
      <w:pPr>
        <w:pStyle w:val="NoSpacing"/>
      </w:pPr>
      <w:r>
        <w:t xml:space="preserve">of London. </w:t>
      </w:r>
      <w:proofErr w:type="spellStart"/>
      <w:r>
        <w:t>Leatherseller</w:t>
      </w:r>
      <w:proofErr w:type="spellEnd"/>
      <w:r>
        <w:t>.</w:t>
      </w:r>
    </w:p>
    <w:p w14:paraId="118D001B" w14:textId="77777777" w:rsidR="00F97E6B" w:rsidRDefault="00F97E6B" w:rsidP="00F97E6B">
      <w:pPr>
        <w:pStyle w:val="NoSpacing"/>
      </w:pPr>
    </w:p>
    <w:p w14:paraId="6949D4F0" w14:textId="77777777" w:rsidR="00F97E6B" w:rsidRDefault="00F97E6B" w:rsidP="00F97E6B">
      <w:pPr>
        <w:pStyle w:val="NoSpacing"/>
      </w:pPr>
    </w:p>
    <w:p w14:paraId="507ADFD1" w14:textId="77777777" w:rsidR="00F97E6B" w:rsidRDefault="00F97E6B" w:rsidP="00F97E6B">
      <w:pPr>
        <w:pStyle w:val="NoSpacing"/>
      </w:pPr>
      <w:r>
        <w:t xml:space="preserve">       1468-69</w:t>
      </w:r>
      <w:r>
        <w:tab/>
        <w:t xml:space="preserve">He was Third Warden of the </w:t>
      </w:r>
      <w:proofErr w:type="spellStart"/>
      <w:r>
        <w:t>Leathersellers</w:t>
      </w:r>
      <w:proofErr w:type="spellEnd"/>
      <w:r>
        <w:t>’ Company.</w:t>
      </w:r>
    </w:p>
    <w:p w14:paraId="14E92C98" w14:textId="77777777" w:rsidR="00F97E6B" w:rsidRDefault="00F97E6B" w:rsidP="00F97E6B">
      <w:pPr>
        <w:pStyle w:val="NoSpacing"/>
      </w:pPr>
      <w:r>
        <w:tab/>
      </w:r>
      <w:r>
        <w:tab/>
        <w:t xml:space="preserve">( </w:t>
      </w:r>
      <w:hyperlink r:id="rId6" w:history="1">
        <w:r w:rsidRPr="00C1677F">
          <w:rPr>
            <w:rStyle w:val="Hyperlink"/>
          </w:rPr>
          <w:t>www.leathersellers.co.uk</w:t>
        </w:r>
      </w:hyperlink>
      <w:r>
        <w:t xml:space="preserve"> )</w:t>
      </w:r>
    </w:p>
    <w:p w14:paraId="50608AA0" w14:textId="77777777" w:rsidR="00F97E6B" w:rsidRDefault="00F97E6B" w:rsidP="00F97E6B">
      <w:pPr>
        <w:pStyle w:val="NoSpacing"/>
      </w:pPr>
    </w:p>
    <w:p w14:paraId="22B2F9F0" w14:textId="77777777" w:rsidR="00F97E6B" w:rsidRDefault="00F97E6B" w:rsidP="00F97E6B">
      <w:pPr>
        <w:pStyle w:val="NoSpacing"/>
      </w:pPr>
    </w:p>
    <w:p w14:paraId="472B2F8C" w14:textId="77777777" w:rsidR="00F97E6B" w:rsidRDefault="00F97E6B" w:rsidP="00F97E6B">
      <w:pPr>
        <w:pStyle w:val="NoSpacing"/>
      </w:pPr>
      <w:r>
        <w:t>16 August 2025</w:t>
      </w:r>
    </w:p>
    <w:p w14:paraId="18A8E01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4C105" w14:textId="77777777" w:rsidR="00F97E6B" w:rsidRDefault="00F97E6B" w:rsidP="009139A6">
      <w:r>
        <w:separator/>
      </w:r>
    </w:p>
  </w:endnote>
  <w:endnote w:type="continuationSeparator" w:id="0">
    <w:p w14:paraId="37701B8E" w14:textId="77777777" w:rsidR="00F97E6B" w:rsidRDefault="00F97E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222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6ED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DC9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F6077" w14:textId="77777777" w:rsidR="00F97E6B" w:rsidRDefault="00F97E6B" w:rsidP="009139A6">
      <w:r>
        <w:separator/>
      </w:r>
    </w:p>
  </w:footnote>
  <w:footnote w:type="continuationSeparator" w:id="0">
    <w:p w14:paraId="44C4D99D" w14:textId="77777777" w:rsidR="00F97E6B" w:rsidRDefault="00F97E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CA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6A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D28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6B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9670D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E3DD8"/>
  <w15:chartTrackingRefBased/>
  <w15:docId w15:val="{17F69D9E-7246-4BB4-9416-FFF291E7B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97E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athersellers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2025-08-18T19:37:00Z</dcterms:created>
  <dcterms:modified xsi:type="dcterms:W3CDTF">2025-08-18T19:38:00Z</dcterms:modified>
</cp:coreProperties>
</file>