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CBB31" w14:textId="77777777" w:rsidR="00207A77" w:rsidRDefault="00207A77" w:rsidP="00207A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TAILLOUR</w:t>
      </w:r>
      <w:r>
        <w:rPr>
          <w:rFonts w:ascii="Times New Roman" w:hAnsi="Times New Roman" w:cs="Times New Roman"/>
          <w:sz w:val="24"/>
          <w:szCs w:val="24"/>
        </w:rPr>
        <w:t xml:space="preserve">       (fl.1468)</w:t>
      </w:r>
    </w:p>
    <w:p w14:paraId="42B62A28" w14:textId="0A828A3F" w:rsidR="00207A77" w:rsidRDefault="00207A77" w:rsidP="00207A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C559BD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617C14D3" w14:textId="77777777" w:rsidR="00207A77" w:rsidRDefault="00207A77" w:rsidP="00207A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37C9C0" w14:textId="77777777" w:rsidR="00207A77" w:rsidRDefault="00207A77" w:rsidP="00207A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43C88E" w14:textId="77777777" w:rsidR="00207A77" w:rsidRDefault="00207A77" w:rsidP="00207A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He became apprenticed to Robert Rychard, cutler(q.v.).</w:t>
      </w:r>
    </w:p>
    <w:p w14:paraId="6E71C886" w14:textId="77777777" w:rsidR="00207A77" w:rsidRDefault="00207A77" w:rsidP="00207A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1E26ADD3" w14:textId="77777777" w:rsidR="00207A77" w:rsidRDefault="00207A77" w:rsidP="00207A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E735EB" w14:textId="77777777" w:rsidR="00207A77" w:rsidRDefault="00207A77" w:rsidP="00207A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0C5009" w14:textId="77777777" w:rsidR="00207A77" w:rsidRDefault="00207A77" w:rsidP="00207A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April 2022</w:t>
      </w:r>
    </w:p>
    <w:p w14:paraId="1CFD5E7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D2E72" w14:textId="77777777" w:rsidR="00B135E4" w:rsidRDefault="00B135E4" w:rsidP="009139A6">
      <w:r>
        <w:separator/>
      </w:r>
    </w:p>
  </w:endnote>
  <w:endnote w:type="continuationSeparator" w:id="0">
    <w:p w14:paraId="6CC6283A" w14:textId="77777777" w:rsidR="00B135E4" w:rsidRDefault="00B135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4B2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ADF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4D8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729E4" w14:textId="77777777" w:rsidR="00B135E4" w:rsidRDefault="00B135E4" w:rsidP="009139A6">
      <w:r>
        <w:separator/>
      </w:r>
    </w:p>
  </w:footnote>
  <w:footnote w:type="continuationSeparator" w:id="0">
    <w:p w14:paraId="57166480" w14:textId="77777777" w:rsidR="00B135E4" w:rsidRDefault="00B135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E6A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89A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319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A77"/>
    <w:rsid w:val="000666E0"/>
    <w:rsid w:val="00207A77"/>
    <w:rsid w:val="002510B7"/>
    <w:rsid w:val="005C130B"/>
    <w:rsid w:val="00826F5C"/>
    <w:rsid w:val="009139A6"/>
    <w:rsid w:val="009448BB"/>
    <w:rsid w:val="00A3176C"/>
    <w:rsid w:val="00AE65F8"/>
    <w:rsid w:val="00B135E4"/>
    <w:rsid w:val="00BA00AB"/>
    <w:rsid w:val="00C559B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23E80"/>
  <w15:chartTrackingRefBased/>
  <w15:docId w15:val="{FE059F93-5C83-4146-86A3-75AA8ABD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2022-04-28T19:24:00Z</dcterms:created>
  <dcterms:modified xsi:type="dcterms:W3CDTF">2023-03-11T16:38:00Z</dcterms:modified>
</cp:coreProperties>
</file>