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34926" w14:textId="77777777" w:rsidR="00631625" w:rsidRDefault="00631625" w:rsidP="006316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TAILLOUR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4FBA3416" w14:textId="77777777" w:rsidR="00631625" w:rsidRDefault="00631625" w:rsidP="006316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Ilford</w:t>
      </w:r>
      <w:proofErr w:type="spellEnd"/>
      <w:r>
        <w:rPr>
          <w:rFonts w:ascii="Times New Roman" w:hAnsi="Times New Roman" w:cs="Times New Roman"/>
          <w:sz w:val="24"/>
          <w:szCs w:val="24"/>
        </w:rPr>
        <w:t>, Middlesex. Harper.</w:t>
      </w:r>
    </w:p>
    <w:p w14:paraId="356CFE71" w14:textId="77777777" w:rsidR="00631625" w:rsidRDefault="00631625" w:rsidP="006316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A15B6" w14:textId="77777777" w:rsidR="00631625" w:rsidRDefault="00631625" w:rsidP="006316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CFA6BB" w14:textId="77777777" w:rsidR="00631625" w:rsidRDefault="00631625" w:rsidP="006316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323C35F1" w14:textId="77777777" w:rsidR="00631625" w:rsidRDefault="00631625" w:rsidP="006316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AEE2881" w14:textId="77777777" w:rsidR="00631625" w:rsidRDefault="00631625" w:rsidP="006316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94C16B" w14:textId="77777777" w:rsidR="00631625" w:rsidRDefault="00631625" w:rsidP="006316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CCF692" w14:textId="77777777" w:rsidR="00631625" w:rsidRDefault="00631625" w:rsidP="006316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January 2022</w:t>
      </w:r>
    </w:p>
    <w:p w14:paraId="50C3B5E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1ECC8" w14:textId="77777777" w:rsidR="00631625" w:rsidRDefault="00631625" w:rsidP="009139A6">
      <w:r>
        <w:separator/>
      </w:r>
    </w:p>
  </w:endnote>
  <w:endnote w:type="continuationSeparator" w:id="0">
    <w:p w14:paraId="0FE8F258" w14:textId="77777777" w:rsidR="00631625" w:rsidRDefault="006316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1048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D50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B22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55F03" w14:textId="77777777" w:rsidR="00631625" w:rsidRDefault="00631625" w:rsidP="009139A6">
      <w:r>
        <w:separator/>
      </w:r>
    </w:p>
  </w:footnote>
  <w:footnote w:type="continuationSeparator" w:id="0">
    <w:p w14:paraId="3A2E50ED" w14:textId="77777777" w:rsidR="00631625" w:rsidRDefault="006316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195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33C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B05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25"/>
    <w:rsid w:val="000666E0"/>
    <w:rsid w:val="002510B7"/>
    <w:rsid w:val="005C130B"/>
    <w:rsid w:val="0063162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EF1AE"/>
  <w15:chartTrackingRefBased/>
  <w15:docId w15:val="{E601B75A-0A90-4C45-8C68-B7A198C2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63162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2022-01-19T20:35:00Z</dcterms:created>
  <dcterms:modified xsi:type="dcterms:W3CDTF">2022-01-19T20:36:00Z</dcterms:modified>
</cp:coreProperties>
</file>