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31F5" w14:textId="77777777" w:rsidR="00A86E54" w:rsidRDefault="00A86E54" w:rsidP="00A86E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41F6F3A" w14:textId="77777777" w:rsidR="00A86E54" w:rsidRPr="00C064DF" w:rsidRDefault="00A86E54" w:rsidP="00A86E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Enfield, Middlesex.</w:t>
      </w:r>
    </w:p>
    <w:p w14:paraId="34FADB23" w14:textId="77777777" w:rsidR="00A86E54" w:rsidRDefault="00A86E54" w:rsidP="00A86E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6B5AA1B" w14:textId="77777777" w:rsidR="00A86E54" w:rsidRDefault="00A86E54" w:rsidP="00A86E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24B7FDC" w14:textId="77777777" w:rsidR="00A86E54" w:rsidRDefault="00A86E54" w:rsidP="00A86E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357501A6" w14:textId="77777777" w:rsidR="00A86E54" w:rsidRDefault="00A86E54" w:rsidP="00A86E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64CD1844" w14:textId="77777777" w:rsidR="00A86E54" w:rsidRDefault="00A86E54" w:rsidP="00A86E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Middlesex, except ecclesiastical persons, the two fifteenths and two tenths granted to the King at the last Parliament.   (C.F.R. 1399-1405 p.283)</w:t>
      </w:r>
    </w:p>
    <w:p w14:paraId="2B28D62D" w14:textId="77777777" w:rsidR="00A86E54" w:rsidRDefault="00A86E54" w:rsidP="00A86E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8AD3E49" w14:textId="77777777" w:rsidR="00A86E54" w:rsidRDefault="00A86E54" w:rsidP="00A86E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93B4A5E" w14:textId="77777777" w:rsidR="00A86E54" w:rsidRDefault="00A86E54" w:rsidP="00A86E5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2021</w:t>
      </w:r>
    </w:p>
    <w:p w14:paraId="2A28F8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F0BF0" w14:textId="77777777" w:rsidR="00A86E54" w:rsidRDefault="00A86E54" w:rsidP="009139A6">
      <w:r>
        <w:separator/>
      </w:r>
    </w:p>
  </w:endnote>
  <w:endnote w:type="continuationSeparator" w:id="0">
    <w:p w14:paraId="65EC363B" w14:textId="77777777" w:rsidR="00A86E54" w:rsidRDefault="00A86E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85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7D47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6A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CCC4E" w14:textId="77777777" w:rsidR="00A86E54" w:rsidRDefault="00A86E54" w:rsidP="009139A6">
      <w:r>
        <w:separator/>
      </w:r>
    </w:p>
  </w:footnote>
  <w:footnote w:type="continuationSeparator" w:id="0">
    <w:p w14:paraId="7350BBA6" w14:textId="77777777" w:rsidR="00A86E54" w:rsidRDefault="00A86E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D57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47B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E59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54"/>
    <w:rsid w:val="000666E0"/>
    <w:rsid w:val="002510B7"/>
    <w:rsid w:val="005C130B"/>
    <w:rsid w:val="00826F5C"/>
    <w:rsid w:val="009139A6"/>
    <w:rsid w:val="009448BB"/>
    <w:rsid w:val="00A3176C"/>
    <w:rsid w:val="00A86E5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BE64F"/>
  <w15:chartTrackingRefBased/>
  <w15:docId w15:val="{FBEB91B1-ECE7-41D4-AAD6-45616C13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2021-07-28T18:32:00Z</dcterms:created>
  <dcterms:modified xsi:type="dcterms:W3CDTF">2021-07-28T18:32:00Z</dcterms:modified>
</cp:coreProperties>
</file>