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A64FC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5790D7FC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Dry Drayton,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6ABAC07A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76F1AC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215CD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Staunford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Cambridge(q.v.) brought a plaint of debt against him</w:t>
      </w:r>
    </w:p>
    <w:p w14:paraId="4DAB036F" w14:textId="77777777" w:rsidR="002531D3" w:rsidRPr="001111F7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Rous of Thaxted, Essex(q.v.).</w:t>
      </w:r>
    </w:p>
    <w:p w14:paraId="34AF8860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0FAD8E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202E4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B5CAA8" w14:textId="77777777" w:rsidR="002531D3" w:rsidRDefault="002531D3" w:rsidP="002531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p w14:paraId="52BD172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4BE6B" w14:textId="77777777" w:rsidR="002531D3" w:rsidRDefault="002531D3" w:rsidP="009139A6">
      <w:r>
        <w:separator/>
      </w:r>
    </w:p>
  </w:endnote>
  <w:endnote w:type="continuationSeparator" w:id="0">
    <w:p w14:paraId="6478C654" w14:textId="77777777" w:rsidR="002531D3" w:rsidRDefault="002531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48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B4F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A6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D5ECD" w14:textId="77777777" w:rsidR="002531D3" w:rsidRDefault="002531D3" w:rsidP="009139A6">
      <w:r>
        <w:separator/>
      </w:r>
    </w:p>
  </w:footnote>
  <w:footnote w:type="continuationSeparator" w:id="0">
    <w:p w14:paraId="059589A8" w14:textId="77777777" w:rsidR="002531D3" w:rsidRDefault="002531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9A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2B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366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D3"/>
    <w:rsid w:val="000666E0"/>
    <w:rsid w:val="002510B7"/>
    <w:rsid w:val="002531D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5C5EF"/>
  <w15:chartTrackingRefBased/>
  <w15:docId w15:val="{61AD46EC-80F4-44B1-B928-E425CBBD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31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2022-06-25T10:21:00Z</dcterms:created>
  <dcterms:modified xsi:type="dcterms:W3CDTF">2022-06-25T10:22:00Z</dcterms:modified>
</cp:coreProperties>
</file>