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D19FF" w14:textId="124E2323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5AA69DBA" w14:textId="4CF3D431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Mercer.</w:t>
      </w:r>
    </w:p>
    <w:p w14:paraId="5A0B0F39" w14:textId="77777777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53D166" w14:textId="77777777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953223" w14:textId="77777777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Shaftesbury, Dorset,</w:t>
      </w:r>
    </w:p>
    <w:p w14:paraId="15B13AC4" w14:textId="77777777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B2820B5" w14:textId="77777777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26-94)</w:t>
      </w:r>
    </w:p>
    <w:p w14:paraId="5D7B9FBC" w14:textId="77777777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BE349" w14:textId="77777777" w:rsidR="000C617C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3B4840" w14:textId="77777777" w:rsidR="000C617C" w:rsidRPr="00F9794D" w:rsidRDefault="000C617C" w:rsidP="000C61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1FB1438A" w14:textId="004FAC33" w:rsidR="00BA00AB" w:rsidRPr="000C617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C61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0A7EEA" w14:textId="77777777" w:rsidR="000C617C" w:rsidRDefault="000C617C" w:rsidP="009139A6">
      <w:r>
        <w:separator/>
      </w:r>
    </w:p>
  </w:endnote>
  <w:endnote w:type="continuationSeparator" w:id="0">
    <w:p w14:paraId="121B34EB" w14:textId="77777777" w:rsidR="000C617C" w:rsidRDefault="000C61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483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427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DC63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8D6E1" w14:textId="77777777" w:rsidR="000C617C" w:rsidRDefault="000C617C" w:rsidP="009139A6">
      <w:r>
        <w:separator/>
      </w:r>
    </w:p>
  </w:footnote>
  <w:footnote w:type="continuationSeparator" w:id="0">
    <w:p w14:paraId="026BC757" w14:textId="77777777" w:rsidR="000C617C" w:rsidRDefault="000C61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ED3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795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1D20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17C"/>
    <w:rsid w:val="000666E0"/>
    <w:rsid w:val="000C617C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610BB"/>
  <w15:chartTrackingRefBased/>
  <w15:docId w15:val="{828F4D8C-C10D-41E9-A07F-58FEE2D5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2021-03-11T16:59:00Z</dcterms:created>
  <dcterms:modified xsi:type="dcterms:W3CDTF">2021-03-11T17:00:00Z</dcterms:modified>
</cp:coreProperties>
</file>