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DF5AC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TAILLOUR</w:t>
      </w:r>
      <w:r>
        <w:rPr>
          <w:rFonts w:ascii="Times New Roman" w:hAnsi="Times New Roman" w:cs="Times New Roman"/>
          <w:lang w:val="en-US"/>
        </w:rPr>
        <w:t xml:space="preserve">        (fl.1481)</w:t>
      </w:r>
    </w:p>
    <w:p w14:paraId="25169291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late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Duffield, Derbyshire. Yeoman.</w:t>
      </w:r>
    </w:p>
    <w:p w14:paraId="6E01784D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</w:p>
    <w:p w14:paraId="49710195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</w:p>
    <w:p w14:paraId="0F568248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25 Apr.1481</w:t>
      </w:r>
      <w:r>
        <w:rPr>
          <w:rFonts w:ascii="Times New Roman" w:hAnsi="Times New Roman" w:cs="Times New Roman"/>
          <w:lang w:val="en-US"/>
        </w:rPr>
        <w:tab/>
        <w:t>He was granted a general pardon.    (C.P.R. 1476-85 p.271)</w:t>
      </w:r>
    </w:p>
    <w:p w14:paraId="04D0ACC5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</w:p>
    <w:p w14:paraId="5480C646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</w:p>
    <w:p w14:paraId="6B435AEC" w14:textId="77777777" w:rsidR="00F3068D" w:rsidRDefault="00F3068D" w:rsidP="00F306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December 2025</w:t>
      </w:r>
    </w:p>
    <w:p w14:paraId="2ECC727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9ADF" w14:textId="77777777" w:rsidR="00F903D3" w:rsidRDefault="00F903D3" w:rsidP="00086E2C">
      <w:pPr>
        <w:spacing w:after="0" w:line="240" w:lineRule="auto"/>
      </w:pPr>
      <w:r>
        <w:separator/>
      </w:r>
    </w:p>
  </w:endnote>
  <w:endnote w:type="continuationSeparator" w:id="0">
    <w:p w14:paraId="2AD2ACF9" w14:textId="77777777" w:rsidR="00F903D3" w:rsidRDefault="00F903D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385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EE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8E97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1BD98" w14:textId="77777777" w:rsidR="00F903D3" w:rsidRDefault="00F903D3" w:rsidP="00086E2C">
      <w:pPr>
        <w:spacing w:after="0" w:line="240" w:lineRule="auto"/>
      </w:pPr>
      <w:r>
        <w:separator/>
      </w:r>
    </w:p>
  </w:footnote>
  <w:footnote w:type="continuationSeparator" w:id="0">
    <w:p w14:paraId="36BAFB75" w14:textId="77777777" w:rsidR="00F903D3" w:rsidRDefault="00F903D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4CA6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0B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9687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8D"/>
    <w:rsid w:val="00086E2C"/>
    <w:rsid w:val="000A2E7A"/>
    <w:rsid w:val="002244B7"/>
    <w:rsid w:val="00314D94"/>
    <w:rsid w:val="00617568"/>
    <w:rsid w:val="006E68FA"/>
    <w:rsid w:val="00ED3A55"/>
    <w:rsid w:val="00F1577C"/>
    <w:rsid w:val="00F3068D"/>
    <w:rsid w:val="00F479D0"/>
    <w:rsid w:val="00F9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705AF"/>
  <w15:chartTrackingRefBased/>
  <w15:docId w15:val="{7E050A72-D002-4608-800B-63BDD60E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30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141</Characters>
  <Application>Microsoft Office Word</Application>
  <DocSecurity>0</DocSecurity>
  <Lines>8</Lines>
  <Paragraphs>4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2025-12-26T07:31:00Z</dcterms:created>
  <dcterms:modified xsi:type="dcterms:W3CDTF">2025-12-26T07:32:00Z</dcterms:modified>
</cp:coreProperties>
</file>