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314AB" w14:textId="77777777" w:rsidR="00DC70C7" w:rsidRDefault="00DC70C7" w:rsidP="00DC70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TAILLOUR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71BCDBEE" w14:textId="77777777" w:rsidR="00DC70C7" w:rsidRDefault="00DC70C7" w:rsidP="00DC70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Husbandman.</w:t>
      </w:r>
    </w:p>
    <w:p w14:paraId="754E244E" w14:textId="77777777" w:rsidR="00DC70C7" w:rsidRDefault="00DC70C7" w:rsidP="00DC70C7">
      <w:pPr>
        <w:pStyle w:val="NoSpacing"/>
        <w:rPr>
          <w:rFonts w:cs="Times New Roman"/>
          <w:szCs w:val="24"/>
        </w:rPr>
      </w:pPr>
    </w:p>
    <w:p w14:paraId="51D3C570" w14:textId="77777777" w:rsidR="00DC70C7" w:rsidRDefault="00DC70C7" w:rsidP="00DC70C7">
      <w:pPr>
        <w:pStyle w:val="NoSpacing"/>
        <w:rPr>
          <w:rFonts w:cs="Times New Roman"/>
          <w:szCs w:val="24"/>
        </w:rPr>
      </w:pPr>
    </w:p>
    <w:p w14:paraId="444A3254" w14:textId="77777777" w:rsidR="00DC70C7" w:rsidRDefault="00DC70C7" w:rsidP="00DC70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Beynam</w:t>
      </w:r>
      <w:proofErr w:type="spellEnd"/>
      <w:r>
        <w:rPr>
          <w:rFonts w:cs="Times New Roman"/>
          <w:szCs w:val="24"/>
        </w:rPr>
        <w:t xml:space="preserve"> of Gloucester(q.v.)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6D7995C8" w14:textId="77777777" w:rsidR="00DC70C7" w:rsidRDefault="00DC70C7" w:rsidP="00DC70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four others.</w:t>
      </w:r>
    </w:p>
    <w:p w14:paraId="6C740E9E" w14:textId="77777777" w:rsidR="00DC70C7" w:rsidRDefault="00DC70C7" w:rsidP="00DC70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3B61B211" w14:textId="77777777" w:rsidR="00DC70C7" w:rsidRDefault="00DC70C7" w:rsidP="00DC70C7">
      <w:pPr>
        <w:pStyle w:val="NoSpacing"/>
        <w:rPr>
          <w:rFonts w:cs="Times New Roman"/>
          <w:szCs w:val="24"/>
        </w:rPr>
      </w:pPr>
    </w:p>
    <w:p w14:paraId="2DF91AF5" w14:textId="77777777" w:rsidR="00DC70C7" w:rsidRDefault="00DC70C7" w:rsidP="00DC70C7">
      <w:pPr>
        <w:pStyle w:val="NoSpacing"/>
        <w:rPr>
          <w:rFonts w:cs="Times New Roman"/>
          <w:szCs w:val="24"/>
        </w:rPr>
      </w:pPr>
    </w:p>
    <w:p w14:paraId="488BE83E" w14:textId="77777777" w:rsidR="00DC70C7" w:rsidRDefault="00DC70C7" w:rsidP="00DC70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2023</w:t>
      </w:r>
    </w:p>
    <w:p w14:paraId="1C9CAF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8EDB5" w14:textId="77777777" w:rsidR="00DC70C7" w:rsidRDefault="00DC70C7" w:rsidP="009139A6">
      <w:r>
        <w:separator/>
      </w:r>
    </w:p>
  </w:endnote>
  <w:endnote w:type="continuationSeparator" w:id="0">
    <w:p w14:paraId="5C0C3FEA" w14:textId="77777777" w:rsidR="00DC70C7" w:rsidRDefault="00DC70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7D2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A5F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BD3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16A5E" w14:textId="77777777" w:rsidR="00DC70C7" w:rsidRDefault="00DC70C7" w:rsidP="009139A6">
      <w:r>
        <w:separator/>
      </w:r>
    </w:p>
  </w:footnote>
  <w:footnote w:type="continuationSeparator" w:id="0">
    <w:p w14:paraId="66107CE2" w14:textId="77777777" w:rsidR="00DC70C7" w:rsidRDefault="00DC70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E6D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51E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674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0C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C70C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45EA1"/>
  <w15:chartTrackingRefBased/>
  <w15:docId w15:val="{83C19452-175B-4FB5-A2FF-D500100CA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C70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2023-04-27T08:07:00Z</dcterms:created>
  <dcterms:modified xsi:type="dcterms:W3CDTF">2023-04-27T08:08:00Z</dcterms:modified>
</cp:coreProperties>
</file>