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8623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TAILLOR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7E55E2F3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3FF0763E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F50D02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00A919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6E63CD5D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5CA6C37" w14:textId="77777777" w:rsidR="00192510" w:rsidRDefault="00192510" w:rsidP="00192510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1A63519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04FE5FD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36CF96" w14:textId="77777777" w:rsidR="00192510" w:rsidRDefault="00192510" w:rsidP="00192510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December 2022</w:t>
      </w:r>
    </w:p>
    <w:p w14:paraId="572988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E0AD2" w14:textId="77777777" w:rsidR="00192510" w:rsidRDefault="00192510" w:rsidP="009139A6">
      <w:r>
        <w:separator/>
      </w:r>
    </w:p>
  </w:endnote>
  <w:endnote w:type="continuationSeparator" w:id="0">
    <w:p w14:paraId="75C1F6A9" w14:textId="77777777" w:rsidR="00192510" w:rsidRDefault="001925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BF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98A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963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2C361" w14:textId="77777777" w:rsidR="00192510" w:rsidRDefault="00192510" w:rsidP="009139A6">
      <w:r>
        <w:separator/>
      </w:r>
    </w:p>
  </w:footnote>
  <w:footnote w:type="continuationSeparator" w:id="0">
    <w:p w14:paraId="5E562C65" w14:textId="77777777" w:rsidR="00192510" w:rsidRDefault="001925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F70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14C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18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10"/>
    <w:rsid w:val="000666E0"/>
    <w:rsid w:val="0019251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B92FD"/>
  <w15:chartTrackingRefBased/>
  <w15:docId w15:val="{0C625CF8-2BA8-469A-8874-B23FC6F4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51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2023-12-15T07:39:00Z</dcterms:created>
  <dcterms:modified xsi:type="dcterms:W3CDTF">2023-12-15T07:40:00Z</dcterms:modified>
</cp:coreProperties>
</file>