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69E54" w14:textId="77777777" w:rsidR="00C646FF" w:rsidRDefault="00C646FF" w:rsidP="00C646FF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TAILLOUR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fl.1404)</w:t>
      </w:r>
    </w:p>
    <w:p w14:paraId="6FC4BC0D" w14:textId="77777777" w:rsidR="00C646FF" w:rsidRDefault="00C646FF" w:rsidP="00C646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696F401F" w14:textId="77777777" w:rsidR="00C646FF" w:rsidRDefault="00C646FF" w:rsidP="00C646FF">
      <w:pPr>
        <w:pStyle w:val="NoSpacing"/>
        <w:rPr>
          <w:rFonts w:cs="Times New Roman"/>
          <w:szCs w:val="24"/>
        </w:rPr>
      </w:pPr>
    </w:p>
    <w:p w14:paraId="6BFBD9C6" w14:textId="77777777" w:rsidR="00C646FF" w:rsidRDefault="00C646FF" w:rsidP="00C646FF">
      <w:pPr>
        <w:pStyle w:val="NoSpacing"/>
        <w:rPr>
          <w:rFonts w:cs="Times New Roman"/>
          <w:szCs w:val="24"/>
        </w:rPr>
      </w:pPr>
    </w:p>
    <w:p w14:paraId="37DE6C14" w14:textId="77777777" w:rsidR="00C646FF" w:rsidRDefault="00C646FF" w:rsidP="00C646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1404</w:t>
      </w:r>
      <w:r>
        <w:rPr>
          <w:rFonts w:cs="Times New Roman"/>
          <w:szCs w:val="24"/>
        </w:rPr>
        <w:tab/>
        <w:t>He served in the garrisons at Cardigan and Lampeter under Sir Thomas</w:t>
      </w:r>
    </w:p>
    <w:p w14:paraId="6AE50B83" w14:textId="77777777" w:rsidR="00C646FF" w:rsidRDefault="00C646FF" w:rsidP="00C646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Burton(q.v.).</w:t>
      </w:r>
    </w:p>
    <w:p w14:paraId="6FF78F08" w14:textId="77777777" w:rsidR="00C646FF" w:rsidRDefault="00C646FF" w:rsidP="00C646F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E101/43/36, m2,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07371C39" w14:textId="77777777" w:rsidR="00C646FF" w:rsidRDefault="00C646FF" w:rsidP="00C646F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684262FD" w14:textId="77777777" w:rsidR="00C646FF" w:rsidRDefault="00C646FF" w:rsidP="00C646F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5DC6B29" w14:textId="77777777" w:rsidR="00C646FF" w:rsidRDefault="00C646FF" w:rsidP="00C646F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407E947" w14:textId="77777777" w:rsidR="00C646FF" w:rsidRDefault="00C646FF" w:rsidP="00C646F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16 November 2022</w:t>
      </w:r>
    </w:p>
    <w:p w14:paraId="71585E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3481F" w14:textId="77777777" w:rsidR="00C646FF" w:rsidRDefault="00C646FF" w:rsidP="009139A6">
      <w:r>
        <w:separator/>
      </w:r>
    </w:p>
  </w:endnote>
  <w:endnote w:type="continuationSeparator" w:id="0">
    <w:p w14:paraId="070D4D6E" w14:textId="77777777" w:rsidR="00C646FF" w:rsidRDefault="00C646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182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4EC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1F7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BA5E1" w14:textId="77777777" w:rsidR="00C646FF" w:rsidRDefault="00C646FF" w:rsidP="009139A6">
      <w:r>
        <w:separator/>
      </w:r>
    </w:p>
  </w:footnote>
  <w:footnote w:type="continuationSeparator" w:id="0">
    <w:p w14:paraId="15D9A544" w14:textId="77777777" w:rsidR="00C646FF" w:rsidRDefault="00C646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CAF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31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98B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6F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646FF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586CB"/>
  <w15:chartTrackingRefBased/>
  <w15:docId w15:val="{37E426E6-33AB-41BE-B4E2-1802E5A28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2022-11-23T20:35:00Z</dcterms:created>
  <dcterms:modified xsi:type="dcterms:W3CDTF">2022-11-23T20:38:00Z</dcterms:modified>
</cp:coreProperties>
</file>