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1C78B2E" w14:textId="77777777" w:rsidR="00C13A23" w:rsidRDefault="00C13A23" w:rsidP="00C13A2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John TAILLOUR</w:t>
      </w:r>
      <w:r>
        <w:rPr>
          <w:rFonts w:ascii="Times New Roman" w:hAnsi="Times New Roman" w:cs="Times New Roman"/>
        </w:rPr>
        <w:t xml:space="preserve">  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fl.1484)</w:t>
      </w:r>
    </w:p>
    <w:p w14:paraId="3F335FDE" w14:textId="77777777" w:rsidR="00C13A23" w:rsidRDefault="00C13A23" w:rsidP="00C13A23">
      <w:pPr>
        <w:rPr>
          <w:rFonts w:ascii="Times New Roman" w:hAnsi="Times New Roman" w:cs="Times New Roman"/>
        </w:rPr>
      </w:pPr>
    </w:p>
    <w:p w14:paraId="30F1A0AA" w14:textId="77777777" w:rsidR="00C13A23" w:rsidRDefault="00C13A23" w:rsidP="00C13A23">
      <w:pPr>
        <w:rPr>
          <w:rFonts w:ascii="Times New Roman" w:hAnsi="Times New Roman" w:cs="Times New Roman"/>
        </w:rPr>
      </w:pPr>
    </w:p>
    <w:p w14:paraId="40AD6B81" w14:textId="77777777" w:rsidR="00C13A23" w:rsidRDefault="00C13A23" w:rsidP="00C13A2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 xml:space="preserve">He made a plaint of debt against Robert </w:t>
      </w:r>
      <w:proofErr w:type="spellStart"/>
      <w:r>
        <w:rPr>
          <w:rFonts w:ascii="Times New Roman" w:hAnsi="Times New Roman" w:cs="Times New Roman"/>
        </w:rPr>
        <w:t>Devenys</w:t>
      </w:r>
      <w:proofErr w:type="spellEnd"/>
      <w:r>
        <w:rPr>
          <w:rFonts w:ascii="Times New Roman" w:hAnsi="Times New Roman" w:cs="Times New Roman"/>
        </w:rPr>
        <w:t xml:space="preserve"> of Norton by Baldock,</w:t>
      </w:r>
    </w:p>
    <w:p w14:paraId="58021438" w14:textId="77777777" w:rsidR="00C13A23" w:rsidRDefault="00C13A23" w:rsidP="00C13A2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Hertfordshire, husbandman(q.v.).</w:t>
      </w:r>
    </w:p>
    <w:p w14:paraId="62CE98CF" w14:textId="77777777" w:rsidR="00C13A23" w:rsidRDefault="00C13A23" w:rsidP="00C13A2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</w:t>
      </w:r>
      <w:hyperlink r:id="rId6" w:history="1">
        <w:r w:rsidRPr="00EC3E11">
          <w:rPr>
            <w:rStyle w:val="Hyperlink"/>
            <w:rFonts w:ascii="Times New Roman" w:hAnsi="Times New Roman" w:cs="Times New Roman"/>
          </w:rPr>
          <w:t>http://aalt.law.uh.edu/Indices/CP40Indices/CP40no888Pl.htm</w:t>
        </w:r>
      </w:hyperlink>
      <w:r>
        <w:rPr>
          <w:rFonts w:ascii="Times New Roman" w:hAnsi="Times New Roman" w:cs="Times New Roman"/>
        </w:rPr>
        <w:t>)</w:t>
      </w:r>
    </w:p>
    <w:p w14:paraId="2AC92FB1" w14:textId="77777777" w:rsidR="00C13A23" w:rsidRDefault="00C13A23" w:rsidP="00C13A23">
      <w:pPr>
        <w:rPr>
          <w:rFonts w:ascii="Times New Roman" w:hAnsi="Times New Roman" w:cs="Times New Roman"/>
        </w:rPr>
      </w:pPr>
    </w:p>
    <w:p w14:paraId="033761C3" w14:textId="77777777" w:rsidR="00C13A23" w:rsidRDefault="00C13A23" w:rsidP="00C13A23">
      <w:pPr>
        <w:rPr>
          <w:rFonts w:ascii="Times New Roman" w:hAnsi="Times New Roman" w:cs="Times New Roman"/>
        </w:rPr>
      </w:pPr>
    </w:p>
    <w:p w14:paraId="7EAE1BC0" w14:textId="77777777" w:rsidR="00C13A23" w:rsidRDefault="00C13A23" w:rsidP="00C13A2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7 February 2019</w:t>
      </w:r>
    </w:p>
    <w:p w14:paraId="01ACC6A3" w14:textId="77777777" w:rsidR="006B2F86" w:rsidRPr="00E71FC3" w:rsidRDefault="00C13A23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E8367B6" w14:textId="77777777" w:rsidR="00C13A23" w:rsidRDefault="00C13A23" w:rsidP="00E71FC3">
      <w:r>
        <w:separator/>
      </w:r>
    </w:p>
  </w:endnote>
  <w:endnote w:type="continuationSeparator" w:id="0">
    <w:p w14:paraId="12F0F893" w14:textId="77777777" w:rsidR="00C13A23" w:rsidRDefault="00C13A23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F8452F2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C4D0459" w14:textId="77777777" w:rsidR="00C13A23" w:rsidRDefault="00C13A23" w:rsidP="00E71FC3">
      <w:r>
        <w:separator/>
      </w:r>
    </w:p>
  </w:footnote>
  <w:footnote w:type="continuationSeparator" w:id="0">
    <w:p w14:paraId="2B47C4F1" w14:textId="77777777" w:rsidR="00C13A23" w:rsidRDefault="00C13A23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3A23"/>
    <w:rsid w:val="001A7C09"/>
    <w:rsid w:val="00577BD5"/>
    <w:rsid w:val="00656CBA"/>
    <w:rsid w:val="006A1F77"/>
    <w:rsid w:val="00733BE7"/>
    <w:rsid w:val="00AB52E8"/>
    <w:rsid w:val="00B16D3F"/>
    <w:rsid w:val="00BB41AC"/>
    <w:rsid w:val="00C13A23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AFA04D3"/>
  <w15:chartTrackingRefBased/>
  <w15:docId w15:val="{5326C3C1-BC84-4435-A52A-1505E955ED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C13A23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nhideWhenUsed/>
    <w:rsid w:val="00C13A2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8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44</Words>
  <Characters>256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2019-02-12T20:01:00Z</dcterms:created>
  <dcterms:modified xsi:type="dcterms:W3CDTF">2019-02-12T20:01:00Z</dcterms:modified>
</cp:coreProperties>
</file>