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F0E" w:rsidRDefault="00C75F0E" w:rsidP="00C75F0E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75F0E" w:rsidRDefault="00C75F0E" w:rsidP="00C75F0E">
      <w:pPr>
        <w:pStyle w:val="NoSpacing"/>
      </w:pPr>
    </w:p>
    <w:p w:rsidR="00C75F0E" w:rsidRDefault="00C75F0E" w:rsidP="00C75F0E">
      <w:pPr>
        <w:pStyle w:val="NoSpacing"/>
      </w:pPr>
    </w:p>
    <w:p w:rsidR="00C75F0E" w:rsidRDefault="00C75F0E" w:rsidP="00C75F0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C75F0E" w:rsidRDefault="00C75F0E" w:rsidP="00C75F0E">
      <w:pPr>
        <w:pStyle w:val="NoSpacing"/>
      </w:pPr>
    </w:p>
    <w:p w:rsidR="00C75F0E" w:rsidRDefault="00C75F0E" w:rsidP="00C75F0E">
      <w:pPr>
        <w:pStyle w:val="NoSpacing"/>
      </w:pPr>
    </w:p>
    <w:p w:rsidR="00C75F0E" w:rsidRPr="008074E3" w:rsidRDefault="00C75F0E" w:rsidP="00C75F0E">
      <w:pPr>
        <w:pStyle w:val="NoSpacing"/>
      </w:pPr>
      <w:r>
        <w:t>19 November 2016</w:t>
      </w:r>
    </w:p>
    <w:p w:rsidR="006B2F86" w:rsidRPr="00C75F0E" w:rsidRDefault="00C75F0E" w:rsidP="00E71FC3">
      <w:pPr>
        <w:pStyle w:val="NoSpacing"/>
      </w:pPr>
      <w:bookmarkStart w:id="0" w:name="_GoBack"/>
      <w:bookmarkEnd w:id="0"/>
    </w:p>
    <w:sectPr w:rsidR="006B2F86" w:rsidRPr="00C75F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F0E" w:rsidRDefault="00C75F0E" w:rsidP="00E71FC3">
      <w:pPr>
        <w:spacing w:after="0" w:line="240" w:lineRule="auto"/>
      </w:pPr>
      <w:r>
        <w:separator/>
      </w:r>
    </w:p>
  </w:endnote>
  <w:endnote w:type="continuationSeparator" w:id="0">
    <w:p w:rsidR="00C75F0E" w:rsidRDefault="00C75F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F0E" w:rsidRDefault="00C75F0E" w:rsidP="00E71FC3">
      <w:pPr>
        <w:spacing w:after="0" w:line="240" w:lineRule="auto"/>
      </w:pPr>
      <w:r>
        <w:separator/>
      </w:r>
    </w:p>
  </w:footnote>
  <w:footnote w:type="continuationSeparator" w:id="0">
    <w:p w:rsidR="00C75F0E" w:rsidRDefault="00C75F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F0E"/>
    <w:rsid w:val="001A7C09"/>
    <w:rsid w:val="00733BE7"/>
    <w:rsid w:val="00AB52E8"/>
    <w:rsid w:val="00B16D3F"/>
    <w:rsid w:val="00C75F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9C19E"/>
  <w15:chartTrackingRefBased/>
  <w15:docId w15:val="{3EDF0D18-ABE5-42B0-B8DB-F2589942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2016-11-19T22:18:00Z</dcterms:created>
  <dcterms:modified xsi:type="dcterms:W3CDTF">2016-11-19T22:19:00Z</dcterms:modified>
</cp:coreProperties>
</file>