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AEDE9" w14:textId="77777777" w:rsidR="00110681" w:rsidRDefault="00110681" w:rsidP="001106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TAILLOUR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5FB5DB4F" w14:textId="77777777" w:rsidR="00110681" w:rsidRDefault="00110681" w:rsidP="00110681">
      <w:pPr>
        <w:pStyle w:val="NoSpacing"/>
        <w:rPr>
          <w:rFonts w:cs="Times New Roman"/>
          <w:szCs w:val="24"/>
        </w:rPr>
      </w:pPr>
    </w:p>
    <w:p w14:paraId="5EAB5378" w14:textId="77777777" w:rsidR="00110681" w:rsidRDefault="00110681" w:rsidP="00110681">
      <w:pPr>
        <w:pStyle w:val="NoSpacing"/>
        <w:rPr>
          <w:rFonts w:cs="Times New Roman"/>
          <w:szCs w:val="24"/>
        </w:rPr>
      </w:pPr>
    </w:p>
    <w:p w14:paraId="6DAE0067" w14:textId="77777777" w:rsidR="00110681" w:rsidRDefault="00110681" w:rsidP="001106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>He made a plaint of trespass and assault against John Benson of Newall,</w:t>
      </w:r>
    </w:p>
    <w:p w14:paraId="47525924" w14:textId="77777777" w:rsidR="00110681" w:rsidRDefault="00110681" w:rsidP="001106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 </w:t>
      </w:r>
      <w:proofErr w:type="spellStart"/>
      <w:r>
        <w:rPr>
          <w:rFonts w:cs="Times New Roman"/>
          <w:szCs w:val="24"/>
        </w:rPr>
        <w:t>Otley</w:t>
      </w:r>
      <w:proofErr w:type="spellEnd"/>
      <w:r>
        <w:rPr>
          <w:rFonts w:cs="Times New Roman"/>
          <w:szCs w:val="24"/>
        </w:rPr>
        <w:t>, West Riding of Yorkshire(q.v.), and nine others.</w:t>
      </w:r>
    </w:p>
    <w:p w14:paraId="3D329F4F" w14:textId="77777777" w:rsidR="00110681" w:rsidRDefault="00110681" w:rsidP="001106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935A9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5A165C62" w14:textId="77777777" w:rsidR="00110681" w:rsidRDefault="00110681" w:rsidP="00110681">
      <w:pPr>
        <w:pStyle w:val="NoSpacing"/>
        <w:rPr>
          <w:rFonts w:cs="Times New Roman"/>
          <w:szCs w:val="24"/>
        </w:rPr>
      </w:pPr>
    </w:p>
    <w:p w14:paraId="26E30EC5" w14:textId="77777777" w:rsidR="00110681" w:rsidRDefault="00110681" w:rsidP="00110681">
      <w:pPr>
        <w:pStyle w:val="NoSpacing"/>
        <w:rPr>
          <w:rFonts w:cs="Times New Roman"/>
          <w:szCs w:val="24"/>
        </w:rPr>
      </w:pPr>
    </w:p>
    <w:p w14:paraId="6FBA5602" w14:textId="77777777" w:rsidR="00110681" w:rsidRDefault="00110681" w:rsidP="001106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2023</w:t>
      </w:r>
    </w:p>
    <w:p w14:paraId="62266C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CB190" w14:textId="77777777" w:rsidR="00110681" w:rsidRDefault="00110681" w:rsidP="009139A6">
      <w:r>
        <w:separator/>
      </w:r>
    </w:p>
  </w:endnote>
  <w:endnote w:type="continuationSeparator" w:id="0">
    <w:p w14:paraId="5C33A85C" w14:textId="77777777" w:rsidR="00110681" w:rsidRDefault="001106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807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15F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34D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05283" w14:textId="77777777" w:rsidR="00110681" w:rsidRDefault="00110681" w:rsidP="009139A6">
      <w:r>
        <w:separator/>
      </w:r>
    </w:p>
  </w:footnote>
  <w:footnote w:type="continuationSeparator" w:id="0">
    <w:p w14:paraId="607460E3" w14:textId="77777777" w:rsidR="00110681" w:rsidRDefault="001106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82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91F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4CF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81"/>
    <w:rsid w:val="000666E0"/>
    <w:rsid w:val="0011068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1B1E0"/>
  <w15:chartTrackingRefBased/>
  <w15:docId w15:val="{A4ABED97-52FA-4388-A611-C64CAF392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106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2023-04-01T09:43:00Z</dcterms:created>
  <dcterms:modified xsi:type="dcterms:W3CDTF">2023-04-01T09:43:00Z</dcterms:modified>
</cp:coreProperties>
</file>