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529" w:rsidRDefault="00026529" w:rsidP="0002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ab/>
        <w:t>(fl.1420)</w:t>
      </w:r>
    </w:p>
    <w:p w:rsidR="00026529" w:rsidRDefault="00026529" w:rsidP="00026529">
      <w:pPr>
        <w:rPr>
          <w:rFonts w:ascii="Times New Roman" w:hAnsi="Times New Roman" w:cs="Times New Roman"/>
        </w:rPr>
      </w:pPr>
    </w:p>
    <w:p w:rsidR="00026529" w:rsidRDefault="00026529" w:rsidP="00026529">
      <w:pPr>
        <w:rPr>
          <w:rFonts w:ascii="Times New Roman" w:hAnsi="Times New Roman" w:cs="Times New Roman"/>
        </w:rPr>
      </w:pPr>
    </w:p>
    <w:p w:rsidR="00026529" w:rsidRDefault="00026529" w:rsidP="0002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Sep.1420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Bamburgh</w:t>
      </w:r>
      <w:proofErr w:type="spellEnd"/>
      <w:r>
        <w:rPr>
          <w:rFonts w:ascii="Times New Roman" w:hAnsi="Times New Roman" w:cs="Times New Roman"/>
        </w:rPr>
        <w:t>,</w:t>
      </w:r>
    </w:p>
    <w:p w:rsidR="00026529" w:rsidRDefault="00026529" w:rsidP="0002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Northumberland, into land of the late Margaret Sampson(q.v.).</w:t>
      </w:r>
    </w:p>
    <w:p w:rsidR="00026529" w:rsidRDefault="00026529" w:rsidP="0002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6A05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21-405)</w:t>
      </w:r>
    </w:p>
    <w:p w:rsidR="00026529" w:rsidRDefault="00026529" w:rsidP="00026529">
      <w:pPr>
        <w:rPr>
          <w:rFonts w:ascii="Times New Roman" w:hAnsi="Times New Roman" w:cs="Times New Roman"/>
        </w:rPr>
      </w:pPr>
    </w:p>
    <w:p w:rsidR="00026529" w:rsidRDefault="00026529" w:rsidP="00026529">
      <w:pPr>
        <w:rPr>
          <w:rFonts w:ascii="Times New Roman" w:hAnsi="Times New Roman" w:cs="Times New Roman"/>
        </w:rPr>
      </w:pPr>
    </w:p>
    <w:p w:rsidR="00026529" w:rsidRDefault="00026529" w:rsidP="0002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June 2016</w:t>
      </w:r>
    </w:p>
    <w:p w:rsidR="006B2F86" w:rsidRPr="00E71FC3" w:rsidRDefault="000265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529" w:rsidRDefault="00026529" w:rsidP="00E71FC3">
      <w:r>
        <w:separator/>
      </w:r>
    </w:p>
  </w:endnote>
  <w:endnote w:type="continuationSeparator" w:id="0">
    <w:p w:rsidR="00026529" w:rsidRDefault="000265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529" w:rsidRDefault="00026529" w:rsidP="00E71FC3">
      <w:r>
        <w:separator/>
      </w:r>
    </w:p>
  </w:footnote>
  <w:footnote w:type="continuationSeparator" w:id="0">
    <w:p w:rsidR="00026529" w:rsidRDefault="000265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529"/>
    <w:rsid w:val="000265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F3E16-7455-4834-8C75-FBCB81C3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2652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2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2016-06-14T16:11:00Z</dcterms:created>
  <dcterms:modified xsi:type="dcterms:W3CDTF">2016-06-14T16:11:00Z</dcterms:modified>
</cp:coreProperties>
</file>