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1345F" w14:textId="77777777" w:rsidR="00084B53" w:rsidRDefault="00084B53" w:rsidP="00084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0E32EBF8" w14:textId="77777777" w:rsidR="00084B53" w:rsidRDefault="00084B53" w:rsidP="00084B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933932" w14:textId="77777777" w:rsidR="00084B53" w:rsidRDefault="00084B53" w:rsidP="00084B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062487" w14:textId="77777777" w:rsidR="00084B53" w:rsidRDefault="00084B53" w:rsidP="00084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Dorchester, Dorset,</w:t>
      </w:r>
    </w:p>
    <w:p w14:paraId="07B4486E" w14:textId="77777777" w:rsidR="00084B53" w:rsidRDefault="00084B53" w:rsidP="00084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Robert, Lord Ferrers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A4B6154" w14:textId="77777777" w:rsidR="00084B53" w:rsidRDefault="00084B53" w:rsidP="00084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20-39)</w:t>
      </w:r>
    </w:p>
    <w:p w14:paraId="28E1A44A" w14:textId="77777777" w:rsidR="00084B53" w:rsidRDefault="00084B53" w:rsidP="00084B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687D60" w14:textId="77777777" w:rsidR="00084B53" w:rsidRDefault="00084B53" w:rsidP="00084B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9ECB8E" w14:textId="77777777" w:rsidR="00084B53" w:rsidRPr="004F6C88" w:rsidRDefault="00084B53" w:rsidP="00084B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2021</w:t>
      </w:r>
    </w:p>
    <w:p w14:paraId="58167096" w14:textId="08F3CDD9" w:rsidR="00BA00AB" w:rsidRPr="00084B5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84B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502EE" w14:textId="77777777" w:rsidR="00084B53" w:rsidRDefault="00084B53" w:rsidP="009139A6">
      <w:r>
        <w:separator/>
      </w:r>
    </w:p>
  </w:endnote>
  <w:endnote w:type="continuationSeparator" w:id="0">
    <w:p w14:paraId="0688AFFD" w14:textId="77777777" w:rsidR="00084B53" w:rsidRDefault="00084B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86F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22E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2EA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A102B" w14:textId="77777777" w:rsidR="00084B53" w:rsidRDefault="00084B53" w:rsidP="009139A6">
      <w:r>
        <w:separator/>
      </w:r>
    </w:p>
  </w:footnote>
  <w:footnote w:type="continuationSeparator" w:id="0">
    <w:p w14:paraId="6DA50F56" w14:textId="77777777" w:rsidR="00084B53" w:rsidRDefault="00084B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FE8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68A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8B5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B53"/>
    <w:rsid w:val="000666E0"/>
    <w:rsid w:val="00084B5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D9C42"/>
  <w15:chartTrackingRefBased/>
  <w15:docId w15:val="{A95EA5E1-95A4-43B2-BE02-97E95B40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2021-04-27T18:53:00Z</dcterms:created>
  <dcterms:modified xsi:type="dcterms:W3CDTF">2021-04-27T18:54:00Z</dcterms:modified>
</cp:coreProperties>
</file>