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FF3DB" w14:textId="77777777" w:rsidR="00A62BCC" w:rsidRDefault="00A62BCC" w:rsidP="00A62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TAILLOUR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09AE597" w14:textId="77777777" w:rsidR="00A62BCC" w:rsidRDefault="00A62BCC" w:rsidP="00A62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667AD8" w14:textId="77777777" w:rsidR="00A62BCC" w:rsidRDefault="00A62BCC" w:rsidP="00A62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8371A7" w14:textId="77777777" w:rsidR="00A62BCC" w:rsidRDefault="00A62BCC" w:rsidP="00A62BC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Bruton, Somerset, 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4AC14EC" w14:textId="77777777" w:rsidR="00A62BCC" w:rsidRDefault="00A62BCC" w:rsidP="00A62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20-37)</w:t>
      </w:r>
    </w:p>
    <w:p w14:paraId="28AB61F3" w14:textId="77777777" w:rsidR="00A62BCC" w:rsidRDefault="00A62BCC" w:rsidP="00A62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D9744E" w14:textId="77777777" w:rsidR="00A62BCC" w:rsidRDefault="00A62BCC" w:rsidP="00A62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FA3B0" w14:textId="77777777" w:rsidR="00A62BCC" w:rsidRDefault="00A62BCC" w:rsidP="00A62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2021</w:t>
      </w:r>
    </w:p>
    <w:p w14:paraId="03881AD7" w14:textId="7047581F" w:rsidR="00BA00AB" w:rsidRPr="00A62BC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62B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79FDF" w14:textId="77777777" w:rsidR="00A62BCC" w:rsidRDefault="00A62BCC" w:rsidP="009139A6">
      <w:r>
        <w:separator/>
      </w:r>
    </w:p>
  </w:endnote>
  <w:endnote w:type="continuationSeparator" w:id="0">
    <w:p w14:paraId="6E162E34" w14:textId="77777777" w:rsidR="00A62BCC" w:rsidRDefault="00A62B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DFF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076D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A3B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A56FE" w14:textId="77777777" w:rsidR="00A62BCC" w:rsidRDefault="00A62BCC" w:rsidP="009139A6">
      <w:r>
        <w:separator/>
      </w:r>
    </w:p>
  </w:footnote>
  <w:footnote w:type="continuationSeparator" w:id="0">
    <w:p w14:paraId="6EF5A17B" w14:textId="77777777" w:rsidR="00A62BCC" w:rsidRDefault="00A62B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358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983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FB3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CC"/>
    <w:rsid w:val="000666E0"/>
    <w:rsid w:val="002510B7"/>
    <w:rsid w:val="005C130B"/>
    <w:rsid w:val="00826F5C"/>
    <w:rsid w:val="009139A6"/>
    <w:rsid w:val="009448BB"/>
    <w:rsid w:val="00A3176C"/>
    <w:rsid w:val="00A62BC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A4C2F"/>
  <w15:chartTrackingRefBased/>
  <w15:docId w15:val="{B9184A7D-32B8-4EB4-BE7F-0858A907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2021-03-21T20:28:00Z</dcterms:created>
  <dcterms:modified xsi:type="dcterms:W3CDTF">2021-03-21T20:28:00Z</dcterms:modified>
</cp:coreProperties>
</file>