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5EDA7" w14:textId="77777777" w:rsidR="000B6536" w:rsidRDefault="000B6536" w:rsidP="000B6536">
      <w:pPr>
        <w:pStyle w:val="NoSpacing"/>
        <w:jc w:val="both"/>
      </w:pPr>
      <w:r>
        <w:rPr>
          <w:u w:val="single"/>
        </w:rPr>
        <w:t>Henry TAILLOUR</w:t>
      </w:r>
      <w:r>
        <w:t xml:space="preserve">        (fl.1463)</w:t>
      </w:r>
    </w:p>
    <w:p w14:paraId="47EB10CF" w14:textId="77777777" w:rsidR="000B6536" w:rsidRDefault="000B6536" w:rsidP="000B6536">
      <w:pPr>
        <w:pStyle w:val="NoSpacing"/>
        <w:jc w:val="both"/>
      </w:pPr>
      <w:r>
        <w:t>of Skipton. Tailor.</w:t>
      </w:r>
    </w:p>
    <w:p w14:paraId="1FF0B9D5" w14:textId="77777777" w:rsidR="000B6536" w:rsidRDefault="000B6536" w:rsidP="000B6536">
      <w:pPr>
        <w:pStyle w:val="NoSpacing"/>
        <w:jc w:val="both"/>
      </w:pPr>
    </w:p>
    <w:p w14:paraId="7115D1AE" w14:textId="77777777" w:rsidR="000B6536" w:rsidRDefault="000B6536" w:rsidP="000B6536">
      <w:pPr>
        <w:pStyle w:val="NoSpacing"/>
        <w:jc w:val="both"/>
      </w:pPr>
    </w:p>
    <w:p w14:paraId="6D19EDFA" w14:textId="77777777" w:rsidR="000B6536" w:rsidRDefault="000B6536" w:rsidP="000B6536">
      <w:pPr>
        <w:pStyle w:val="NoSpacing"/>
        <w:jc w:val="both"/>
      </w:pPr>
      <w:r>
        <w:tab/>
        <w:t>1463</w:t>
      </w:r>
      <w:r>
        <w:tab/>
        <w:t>Thomas Garth brought a plaint of trespass against him and 4 others.</w:t>
      </w:r>
    </w:p>
    <w:p w14:paraId="16CB9412" w14:textId="77777777" w:rsidR="000B6536" w:rsidRDefault="000B6536" w:rsidP="000B6536">
      <w:pPr>
        <w:pStyle w:val="NoSpacing"/>
        <w:jc w:val="both"/>
      </w:pPr>
      <w:r>
        <w:tab/>
      </w:r>
      <w:r>
        <w:tab/>
      </w:r>
      <w:r>
        <w:rPr>
          <w:rFonts w:cs="Times New Roman"/>
          <w:szCs w:val="24"/>
        </w:rPr>
        <w:t xml:space="preserve">( </w:t>
      </w:r>
      <w:hyperlink r:id="rId6" w:history="1">
        <w:r w:rsidRPr="00CB2B05">
          <w:rPr>
            <w:rStyle w:val="Hyperlink"/>
            <w:rFonts w:cs="Times New Roman"/>
            <w:szCs w:val="24"/>
          </w:rPr>
          <w:t>https://waalt.uh.edu/index.php/KB27/807</w:t>
        </w:r>
      </w:hyperlink>
      <w:r>
        <w:t xml:space="preserve"> )</w:t>
      </w:r>
    </w:p>
    <w:p w14:paraId="1AFC40F2" w14:textId="77777777" w:rsidR="000B6536" w:rsidRDefault="000B6536" w:rsidP="000B6536">
      <w:pPr>
        <w:pStyle w:val="NoSpacing"/>
        <w:jc w:val="both"/>
      </w:pPr>
    </w:p>
    <w:p w14:paraId="5A54458D" w14:textId="77777777" w:rsidR="000B6536" w:rsidRDefault="000B6536" w:rsidP="000B6536">
      <w:pPr>
        <w:pStyle w:val="NoSpacing"/>
        <w:jc w:val="both"/>
      </w:pPr>
    </w:p>
    <w:p w14:paraId="6DFD108E" w14:textId="77777777" w:rsidR="000B6536" w:rsidRDefault="000B6536" w:rsidP="000B6536">
      <w:pPr>
        <w:pStyle w:val="NoSpacing"/>
        <w:jc w:val="both"/>
      </w:pPr>
      <w:r>
        <w:t>11 November 2025</w:t>
      </w:r>
    </w:p>
    <w:p w14:paraId="56F106E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26BBA" w14:textId="77777777" w:rsidR="000B6536" w:rsidRDefault="000B6536" w:rsidP="00086E2C">
      <w:pPr>
        <w:spacing w:after="0" w:line="240" w:lineRule="auto"/>
      </w:pPr>
      <w:r>
        <w:separator/>
      </w:r>
    </w:p>
  </w:endnote>
  <w:endnote w:type="continuationSeparator" w:id="0">
    <w:p w14:paraId="50A66CC8" w14:textId="77777777" w:rsidR="000B6536" w:rsidRDefault="000B653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CF81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F357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FC45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6B2BA" w14:textId="77777777" w:rsidR="000B6536" w:rsidRDefault="000B6536" w:rsidP="00086E2C">
      <w:pPr>
        <w:spacing w:after="0" w:line="240" w:lineRule="auto"/>
      </w:pPr>
      <w:r>
        <w:separator/>
      </w:r>
    </w:p>
  </w:footnote>
  <w:footnote w:type="continuationSeparator" w:id="0">
    <w:p w14:paraId="724EB35F" w14:textId="77777777" w:rsidR="000B6536" w:rsidRDefault="000B653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A671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C6BF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EBAB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536"/>
    <w:rsid w:val="00086E2C"/>
    <w:rsid w:val="000A2E7A"/>
    <w:rsid w:val="000B6536"/>
    <w:rsid w:val="002244B7"/>
    <w:rsid w:val="00314D94"/>
    <w:rsid w:val="005A0E89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D63A9"/>
  <w15:chartTrackingRefBased/>
  <w15:docId w15:val="{AB76ACAC-953F-4CFA-8A43-CE97B658A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B6536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0B653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0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32</Words>
  <Characters>217</Characters>
  <Application>Microsoft Office Word</Application>
  <DocSecurity>0</DocSecurity>
  <Lines>12</Lines>
  <Paragraphs>7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2025-11-15T07:49:00Z</dcterms:created>
  <dcterms:modified xsi:type="dcterms:W3CDTF">2025-11-15T07:50:00Z</dcterms:modified>
</cp:coreProperties>
</file>