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26B1F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TAILLOUR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F245A22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Tailor.</w:t>
      </w:r>
    </w:p>
    <w:p w14:paraId="50A283F9" w14:textId="77777777" w:rsidR="001F49A9" w:rsidRDefault="001F49A9" w:rsidP="001F49A9">
      <w:pPr>
        <w:pStyle w:val="NoSpacing"/>
        <w:rPr>
          <w:rFonts w:cs="Times New Roman"/>
          <w:szCs w:val="24"/>
        </w:rPr>
      </w:pPr>
    </w:p>
    <w:p w14:paraId="05ADB516" w14:textId="77777777" w:rsidR="001F49A9" w:rsidRDefault="001F49A9" w:rsidP="001F49A9">
      <w:pPr>
        <w:pStyle w:val="NoSpacing"/>
        <w:rPr>
          <w:rFonts w:cs="Times New Roman"/>
          <w:szCs w:val="24"/>
        </w:rPr>
      </w:pPr>
    </w:p>
    <w:p w14:paraId="7408C75C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Whytyngton</w:t>
      </w:r>
      <w:proofErr w:type="spellEnd"/>
      <w:r>
        <w:rPr>
          <w:rFonts w:cs="Times New Roman"/>
          <w:szCs w:val="24"/>
        </w:rPr>
        <w:t xml:space="preserve">, esquire(q.v.),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0FD5015F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79A2512E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1B84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63115057" w14:textId="77777777" w:rsidR="001F49A9" w:rsidRDefault="001F49A9" w:rsidP="001F49A9">
      <w:pPr>
        <w:pStyle w:val="NoSpacing"/>
        <w:rPr>
          <w:rFonts w:cs="Times New Roman"/>
          <w:szCs w:val="24"/>
        </w:rPr>
      </w:pPr>
    </w:p>
    <w:p w14:paraId="2A43F28C" w14:textId="77777777" w:rsidR="001F49A9" w:rsidRDefault="001F49A9" w:rsidP="001F49A9">
      <w:pPr>
        <w:pStyle w:val="NoSpacing"/>
        <w:rPr>
          <w:rFonts w:cs="Times New Roman"/>
          <w:szCs w:val="24"/>
        </w:rPr>
      </w:pPr>
    </w:p>
    <w:p w14:paraId="0BBCAFA4" w14:textId="77777777" w:rsidR="001F49A9" w:rsidRDefault="001F49A9" w:rsidP="001F4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July 2023</w:t>
      </w:r>
    </w:p>
    <w:p w14:paraId="73F742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9C1F" w14:textId="77777777" w:rsidR="001F49A9" w:rsidRDefault="001F49A9" w:rsidP="009139A6">
      <w:r>
        <w:separator/>
      </w:r>
    </w:p>
  </w:endnote>
  <w:endnote w:type="continuationSeparator" w:id="0">
    <w:p w14:paraId="47BE3D3B" w14:textId="77777777" w:rsidR="001F49A9" w:rsidRDefault="001F49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95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9E2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6B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5E45A" w14:textId="77777777" w:rsidR="001F49A9" w:rsidRDefault="001F49A9" w:rsidP="009139A6">
      <w:r>
        <w:separator/>
      </w:r>
    </w:p>
  </w:footnote>
  <w:footnote w:type="continuationSeparator" w:id="0">
    <w:p w14:paraId="559A8AF6" w14:textId="77777777" w:rsidR="001F49A9" w:rsidRDefault="001F49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D27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894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03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9A9"/>
    <w:rsid w:val="000666E0"/>
    <w:rsid w:val="001F49A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A1DF9"/>
  <w15:chartTrackingRefBased/>
  <w15:docId w15:val="{58CFAABE-9D08-4CD2-8947-B513777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49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2023-08-09T20:47:00Z</dcterms:created>
  <dcterms:modified xsi:type="dcterms:W3CDTF">2023-08-09T20:48:00Z</dcterms:modified>
</cp:coreProperties>
</file>