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960CC" w14:textId="77777777" w:rsidR="00C740E6" w:rsidRDefault="00C740E6" w:rsidP="00C740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TAILLOUR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17A36FEB" w14:textId="77777777" w:rsidR="00C740E6" w:rsidRDefault="00C740E6" w:rsidP="00C740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Dinnington, West Riding of Yorkshire.</w:t>
      </w:r>
    </w:p>
    <w:p w14:paraId="74093CF2" w14:textId="77777777" w:rsidR="00C740E6" w:rsidRDefault="00C740E6" w:rsidP="00C740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74010F" w14:textId="77777777" w:rsidR="00C740E6" w:rsidRDefault="00C740E6" w:rsidP="00C740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595AB6" w14:textId="77777777" w:rsidR="00C740E6" w:rsidRDefault="00C740E6" w:rsidP="00C740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occurs in the Plea Rolls.</w:t>
      </w:r>
    </w:p>
    <w:p w14:paraId="50F9F625" w14:textId="77777777" w:rsidR="00C740E6" w:rsidRDefault="00C740E6" w:rsidP="00C740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064D75D" w14:textId="77777777" w:rsidR="00C740E6" w:rsidRDefault="00C740E6" w:rsidP="00C740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A6D02B" w14:textId="77777777" w:rsidR="00C740E6" w:rsidRDefault="00C740E6" w:rsidP="00C740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8CE31B" w14:textId="77777777" w:rsidR="00C740E6" w:rsidRDefault="00C740E6" w:rsidP="00C740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2022</w:t>
      </w:r>
    </w:p>
    <w:p w14:paraId="41FDED8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7D697" w14:textId="77777777" w:rsidR="00C740E6" w:rsidRDefault="00C740E6" w:rsidP="009139A6">
      <w:r>
        <w:separator/>
      </w:r>
    </w:p>
  </w:endnote>
  <w:endnote w:type="continuationSeparator" w:id="0">
    <w:p w14:paraId="3E858383" w14:textId="77777777" w:rsidR="00C740E6" w:rsidRDefault="00C740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718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2EAA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488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EC46A" w14:textId="77777777" w:rsidR="00C740E6" w:rsidRDefault="00C740E6" w:rsidP="009139A6">
      <w:r>
        <w:separator/>
      </w:r>
    </w:p>
  </w:footnote>
  <w:footnote w:type="continuationSeparator" w:id="0">
    <w:p w14:paraId="76896BA9" w14:textId="77777777" w:rsidR="00C740E6" w:rsidRDefault="00C740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686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BE0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7F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E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740E6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3DFCD"/>
  <w15:chartTrackingRefBased/>
  <w15:docId w15:val="{674FDAE9-E847-41E5-9662-19BE9CA4E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740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2022-01-22T19:33:00Z</dcterms:created>
  <dcterms:modified xsi:type="dcterms:W3CDTF">2022-01-22T19:33:00Z</dcterms:modified>
</cp:coreProperties>
</file>