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D8D21" w14:textId="77777777" w:rsidR="00810ECF" w:rsidRDefault="00810ECF" w:rsidP="00810E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187C0727" w14:textId="77777777" w:rsidR="00810ECF" w:rsidRDefault="00810ECF" w:rsidP="00810ECF">
      <w:pPr>
        <w:pStyle w:val="NoSpacing"/>
        <w:rPr>
          <w:rFonts w:cs="Times New Roman"/>
          <w:szCs w:val="24"/>
        </w:rPr>
      </w:pPr>
    </w:p>
    <w:p w14:paraId="692B26AD" w14:textId="77777777" w:rsidR="00810ECF" w:rsidRDefault="00810ECF" w:rsidP="00810ECF">
      <w:pPr>
        <w:pStyle w:val="NoSpacing"/>
        <w:rPr>
          <w:rFonts w:cs="Times New Roman"/>
          <w:szCs w:val="24"/>
        </w:rPr>
      </w:pPr>
    </w:p>
    <w:p w14:paraId="3777ADF0" w14:textId="77777777" w:rsidR="00810ECF" w:rsidRDefault="00810ECF" w:rsidP="00810E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Nov.1493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Middlesex.</w:t>
      </w:r>
    </w:p>
    <w:p w14:paraId="0558AA08" w14:textId="77777777" w:rsidR="00810ECF" w:rsidRDefault="00810ECF" w:rsidP="00810E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p.196)</w:t>
      </w:r>
    </w:p>
    <w:p w14:paraId="357FA037" w14:textId="77777777" w:rsidR="00810ECF" w:rsidRDefault="00810ECF" w:rsidP="00810ECF">
      <w:pPr>
        <w:pStyle w:val="NoSpacing"/>
        <w:rPr>
          <w:rFonts w:cs="Times New Roman"/>
          <w:szCs w:val="24"/>
        </w:rPr>
      </w:pPr>
    </w:p>
    <w:p w14:paraId="7C32375E" w14:textId="77777777" w:rsidR="00810ECF" w:rsidRDefault="00810ECF" w:rsidP="00810ECF">
      <w:pPr>
        <w:pStyle w:val="NoSpacing"/>
        <w:rPr>
          <w:rFonts w:cs="Times New Roman"/>
          <w:szCs w:val="24"/>
        </w:rPr>
      </w:pPr>
    </w:p>
    <w:p w14:paraId="2D8305BD" w14:textId="77777777" w:rsidR="00810ECF" w:rsidRDefault="00810ECF" w:rsidP="00810E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47664E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BD860" w14:textId="77777777" w:rsidR="00810ECF" w:rsidRDefault="00810ECF" w:rsidP="009139A6">
      <w:r>
        <w:separator/>
      </w:r>
    </w:p>
  </w:endnote>
  <w:endnote w:type="continuationSeparator" w:id="0">
    <w:p w14:paraId="7724D6EA" w14:textId="77777777" w:rsidR="00810ECF" w:rsidRDefault="00810E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0B8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F18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039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621EE" w14:textId="77777777" w:rsidR="00810ECF" w:rsidRDefault="00810ECF" w:rsidP="009139A6">
      <w:r>
        <w:separator/>
      </w:r>
    </w:p>
  </w:footnote>
  <w:footnote w:type="continuationSeparator" w:id="0">
    <w:p w14:paraId="4A92C6B9" w14:textId="77777777" w:rsidR="00810ECF" w:rsidRDefault="00810E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CE8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6E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663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CF"/>
    <w:rsid w:val="000666E0"/>
    <w:rsid w:val="002510B7"/>
    <w:rsid w:val="005C130B"/>
    <w:rsid w:val="00810EC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D274E"/>
  <w15:chartTrackingRefBased/>
  <w15:docId w15:val="{425FB2F5-C444-4014-8CFB-10849E33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2023-12-21T21:07:00Z</dcterms:created>
  <dcterms:modified xsi:type="dcterms:W3CDTF">2023-12-21T21:08:00Z</dcterms:modified>
</cp:coreProperties>
</file>