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235CD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Griffith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A56F8C7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Ledbury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Busshopeslond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Shropshire. [? Ledbury, Herefordshire].</w:t>
      </w:r>
    </w:p>
    <w:p w14:paraId="5592CC13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ABD050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637DFC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Hutchyn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against him.</w:t>
      </w:r>
    </w:p>
    <w:p w14:paraId="48E4D5D5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EC2971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FE9E75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11B024" w14:textId="77777777" w:rsidR="00061258" w:rsidRDefault="00061258" w:rsidP="00061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February 2021</w:t>
      </w:r>
    </w:p>
    <w:p w14:paraId="6B9B6E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9A89C" w14:textId="77777777" w:rsidR="00061258" w:rsidRDefault="00061258" w:rsidP="009139A6">
      <w:r>
        <w:separator/>
      </w:r>
    </w:p>
  </w:endnote>
  <w:endnote w:type="continuationSeparator" w:id="0">
    <w:p w14:paraId="40F2E9A4" w14:textId="77777777" w:rsidR="00061258" w:rsidRDefault="000612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0F8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5F4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5E8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ECC8E" w14:textId="77777777" w:rsidR="00061258" w:rsidRDefault="00061258" w:rsidP="009139A6">
      <w:r>
        <w:separator/>
      </w:r>
    </w:p>
  </w:footnote>
  <w:footnote w:type="continuationSeparator" w:id="0">
    <w:p w14:paraId="2A467075" w14:textId="77777777" w:rsidR="00061258" w:rsidRDefault="000612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4A5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90D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248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58"/>
    <w:rsid w:val="00061258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6C74A"/>
  <w15:chartTrackingRefBased/>
  <w15:docId w15:val="{653D3D04-39C3-4DA6-92A6-B49377B0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12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2021-03-09T10:37:00Z</dcterms:created>
  <dcterms:modified xsi:type="dcterms:W3CDTF">2021-03-09T10:37:00Z</dcterms:modified>
</cp:coreProperties>
</file>