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0A3753" w14:textId="77777777" w:rsidR="001D7CC6" w:rsidRDefault="001D7CC6" w:rsidP="001D7C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Gregory TAILLOUR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fl.1400)</w:t>
      </w:r>
    </w:p>
    <w:p w14:paraId="77F9594B" w14:textId="77777777" w:rsidR="001D7CC6" w:rsidRDefault="001D7CC6" w:rsidP="001D7C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E392E6" w14:textId="77777777" w:rsidR="001D7CC6" w:rsidRDefault="001D7CC6" w:rsidP="001D7C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8756C0" w14:textId="77777777" w:rsidR="001D7CC6" w:rsidRDefault="001D7CC6" w:rsidP="001D7C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Sep.1400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Hitchin</w:t>
      </w:r>
      <w:proofErr w:type="spellEnd"/>
      <w:r>
        <w:rPr>
          <w:rFonts w:ascii="Times New Roman" w:hAnsi="Times New Roman" w:cs="Times New Roman"/>
          <w:sz w:val="24"/>
          <w:szCs w:val="24"/>
        </w:rPr>
        <w:t>, Hertfordshire,</w:t>
      </w:r>
    </w:p>
    <w:p w14:paraId="2F17CB62" w14:textId="77777777" w:rsidR="001D7CC6" w:rsidRDefault="001D7CC6" w:rsidP="001D7C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Sir Edward </w:t>
      </w:r>
      <w:proofErr w:type="spellStart"/>
      <w:r>
        <w:rPr>
          <w:rFonts w:ascii="Times New Roman" w:hAnsi="Times New Roman" w:cs="Times New Roman"/>
          <w:sz w:val="24"/>
          <w:szCs w:val="24"/>
        </w:rPr>
        <w:t>Clynton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3EE23AF4" w14:textId="77777777" w:rsidR="001D7CC6" w:rsidRDefault="001D7CC6" w:rsidP="001D7C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18-40)</w:t>
      </w:r>
    </w:p>
    <w:p w14:paraId="07FC8001" w14:textId="77777777" w:rsidR="001D7CC6" w:rsidRDefault="001D7CC6" w:rsidP="001D7C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C76646" w14:textId="77777777" w:rsidR="001D7CC6" w:rsidRDefault="001D7CC6" w:rsidP="001D7C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AB8950" w14:textId="77777777" w:rsidR="001D7CC6" w:rsidRPr="00AF4285" w:rsidRDefault="001D7CC6" w:rsidP="001D7C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April 2021</w:t>
      </w:r>
    </w:p>
    <w:p w14:paraId="73983A40" w14:textId="37BF7B89" w:rsidR="00BA00AB" w:rsidRPr="001D7CC6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1D7CC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705AA0" w14:textId="77777777" w:rsidR="001D7CC6" w:rsidRDefault="001D7CC6" w:rsidP="009139A6">
      <w:r>
        <w:separator/>
      </w:r>
    </w:p>
  </w:endnote>
  <w:endnote w:type="continuationSeparator" w:id="0">
    <w:p w14:paraId="45C3986F" w14:textId="77777777" w:rsidR="001D7CC6" w:rsidRDefault="001D7CC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5AC14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AF80F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AA85F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FFAB54" w14:textId="77777777" w:rsidR="001D7CC6" w:rsidRDefault="001D7CC6" w:rsidP="009139A6">
      <w:r>
        <w:separator/>
      </w:r>
    </w:p>
  </w:footnote>
  <w:footnote w:type="continuationSeparator" w:id="0">
    <w:p w14:paraId="4E179438" w14:textId="77777777" w:rsidR="001D7CC6" w:rsidRDefault="001D7CC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34A75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3C98A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21237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CC6"/>
    <w:rsid w:val="000666E0"/>
    <w:rsid w:val="001D7CC6"/>
    <w:rsid w:val="002510B7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ED232"/>
  <w15:chartTrackingRefBased/>
  <w15:docId w15:val="{B883B230-C67E-4A4C-B3A4-6CB5AE793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2021-04-10T16:21:00Z</dcterms:created>
  <dcterms:modified xsi:type="dcterms:W3CDTF">2021-04-10T16:22:00Z</dcterms:modified>
</cp:coreProperties>
</file>