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9C1DD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TAILLOUR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14:paraId="670F3917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4E0E0BD5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8DA7A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12239A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 xml:space="preserve">1411 </w:t>
      </w:r>
      <w:r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others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Turnour</w:t>
      </w:r>
      <w:proofErr w:type="spellEnd"/>
    </w:p>
    <w:p w14:paraId="75ECCE5E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Milton(q.v.) and his wife, Alice(q.v.), deforciants of 2 </w:t>
      </w:r>
      <w:proofErr w:type="spellStart"/>
      <w:r>
        <w:rPr>
          <w:rFonts w:ascii="Times New Roman" w:hAnsi="Times New Roman" w:cs="Times New Roman"/>
          <w:sz w:val="24"/>
          <w:szCs w:val="24"/>
        </w:rPr>
        <w:t>tofts</w:t>
      </w:r>
      <w:proofErr w:type="spellEnd"/>
      <w:r>
        <w:rPr>
          <w:rFonts w:ascii="Times New Roman" w:hAnsi="Times New Roman" w:cs="Times New Roman"/>
          <w:sz w:val="24"/>
          <w:szCs w:val="24"/>
        </w:rPr>
        <w:t>, 7 acres of</w:t>
      </w:r>
    </w:p>
    <w:p w14:paraId="18B5DD11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and an acre of meadow in Byford, Herefordshire.</w:t>
      </w:r>
    </w:p>
    <w:p w14:paraId="13EEA4D4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http://www.medievalgenealogy.org.uk/fines/abstracts/CP_25_1_83_52.shtml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360FB7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5A9E2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532B1A" w14:textId="77777777" w:rsidR="006A4883" w:rsidRDefault="006A4883" w:rsidP="006A48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2022</w:t>
      </w:r>
    </w:p>
    <w:p w14:paraId="3DCFC4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35CA9" w14:textId="77777777" w:rsidR="006A4883" w:rsidRDefault="006A4883" w:rsidP="009139A6">
      <w:r>
        <w:separator/>
      </w:r>
    </w:p>
  </w:endnote>
  <w:endnote w:type="continuationSeparator" w:id="0">
    <w:p w14:paraId="13D43E31" w14:textId="77777777" w:rsidR="006A4883" w:rsidRDefault="006A48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9E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C0B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A2E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0788D" w14:textId="77777777" w:rsidR="006A4883" w:rsidRDefault="006A4883" w:rsidP="009139A6">
      <w:r>
        <w:separator/>
      </w:r>
    </w:p>
  </w:footnote>
  <w:footnote w:type="continuationSeparator" w:id="0">
    <w:p w14:paraId="4FB8BA79" w14:textId="77777777" w:rsidR="006A4883" w:rsidRDefault="006A48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D5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53D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73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83"/>
    <w:rsid w:val="000666E0"/>
    <w:rsid w:val="002510B7"/>
    <w:rsid w:val="005C130B"/>
    <w:rsid w:val="006A488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9E6A"/>
  <w15:chartTrackingRefBased/>
  <w15:docId w15:val="{FF3F9E63-A3A6-4F6E-91C9-9E04A076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48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83_5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2022-06-05T16:08:00Z</dcterms:created>
  <dcterms:modified xsi:type="dcterms:W3CDTF">2022-06-05T16:09:00Z</dcterms:modified>
</cp:coreProperties>
</file>