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F0A0E" w14:textId="2BFC65B1" w:rsidR="00BA00AB" w:rsidRDefault="002C2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Elias TAILLOUR (alias de BOLTON)</w:t>
      </w:r>
      <w:r>
        <w:rPr>
          <w:rFonts w:cs="Times New Roman"/>
          <w:szCs w:val="24"/>
        </w:rPr>
        <w:t xml:space="preserve">        (d.1426-7)</w:t>
      </w:r>
    </w:p>
    <w:p w14:paraId="1216376F" w14:textId="34584ED2" w:rsidR="002C2C59" w:rsidRDefault="002C2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Newark.</w:t>
      </w:r>
    </w:p>
    <w:p w14:paraId="080F9086" w14:textId="77777777" w:rsidR="002C2C59" w:rsidRDefault="002C2C59" w:rsidP="009139A6">
      <w:pPr>
        <w:pStyle w:val="NoSpacing"/>
        <w:rPr>
          <w:rFonts w:cs="Times New Roman"/>
          <w:szCs w:val="24"/>
        </w:rPr>
      </w:pPr>
    </w:p>
    <w:p w14:paraId="12EC0276" w14:textId="77777777" w:rsidR="002C2C59" w:rsidRDefault="002C2C59" w:rsidP="009139A6">
      <w:pPr>
        <w:pStyle w:val="NoSpacing"/>
        <w:rPr>
          <w:rFonts w:cs="Times New Roman"/>
          <w:szCs w:val="24"/>
        </w:rPr>
      </w:pPr>
    </w:p>
    <w:p w14:paraId="0D495B39" w14:textId="0D18D4EA" w:rsidR="002C2C59" w:rsidRDefault="002C2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Nov.1426</w:t>
      </w:r>
      <w:r>
        <w:rPr>
          <w:rFonts w:cs="Times New Roman"/>
          <w:szCs w:val="24"/>
        </w:rPr>
        <w:tab/>
        <w:t>He made his Will.   (W.Y.R. p.163)</w:t>
      </w:r>
    </w:p>
    <w:p w14:paraId="0A42B06D" w14:textId="76B7A0AD" w:rsidR="002C2C59" w:rsidRDefault="002C2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Mar.1427</w:t>
      </w:r>
      <w:r>
        <w:rPr>
          <w:rFonts w:cs="Times New Roman"/>
          <w:szCs w:val="24"/>
        </w:rPr>
        <w:tab/>
        <w:t>Probate of his Will.    (ibid.)</w:t>
      </w:r>
    </w:p>
    <w:p w14:paraId="679EF29B" w14:textId="77777777" w:rsidR="002C2C59" w:rsidRDefault="002C2C59" w:rsidP="009139A6">
      <w:pPr>
        <w:pStyle w:val="NoSpacing"/>
        <w:rPr>
          <w:rFonts w:cs="Times New Roman"/>
          <w:szCs w:val="24"/>
        </w:rPr>
      </w:pPr>
    </w:p>
    <w:p w14:paraId="15763FA7" w14:textId="77777777" w:rsidR="002C2C59" w:rsidRDefault="002C2C59" w:rsidP="009139A6">
      <w:pPr>
        <w:pStyle w:val="NoSpacing"/>
        <w:rPr>
          <w:rFonts w:cs="Times New Roman"/>
          <w:szCs w:val="24"/>
        </w:rPr>
      </w:pPr>
    </w:p>
    <w:p w14:paraId="37BAB1C1" w14:textId="7FFCB15C" w:rsidR="002C2C59" w:rsidRDefault="002C2C5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p w14:paraId="5F1AA61C" w14:textId="77777777" w:rsidR="002C2C59" w:rsidRPr="002C2C59" w:rsidRDefault="002C2C59" w:rsidP="009139A6">
      <w:pPr>
        <w:pStyle w:val="NoSpacing"/>
        <w:rPr>
          <w:rFonts w:cs="Times New Roman"/>
          <w:szCs w:val="24"/>
        </w:rPr>
      </w:pPr>
    </w:p>
    <w:sectPr w:rsidR="002C2C59" w:rsidRPr="002C2C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9EB85" w14:textId="77777777" w:rsidR="002C2C59" w:rsidRDefault="002C2C59" w:rsidP="009139A6">
      <w:r>
        <w:separator/>
      </w:r>
    </w:p>
  </w:endnote>
  <w:endnote w:type="continuationSeparator" w:id="0">
    <w:p w14:paraId="1BEE0BB4" w14:textId="77777777" w:rsidR="002C2C59" w:rsidRDefault="002C2C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9B0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126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68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73B10" w14:textId="77777777" w:rsidR="002C2C59" w:rsidRDefault="002C2C59" w:rsidP="009139A6">
      <w:r>
        <w:separator/>
      </w:r>
    </w:p>
  </w:footnote>
  <w:footnote w:type="continuationSeparator" w:id="0">
    <w:p w14:paraId="56DE4661" w14:textId="77777777" w:rsidR="002C2C59" w:rsidRDefault="002C2C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7A3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E3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BA5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59"/>
    <w:rsid w:val="000666E0"/>
    <w:rsid w:val="002510B7"/>
    <w:rsid w:val="002C2C5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AFEBB"/>
  <w15:chartTrackingRefBased/>
  <w15:docId w15:val="{EAC4FD9A-149E-4CB0-B37C-8CB38585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2023-12-01T09:48:00Z</dcterms:created>
  <dcterms:modified xsi:type="dcterms:W3CDTF">2023-12-01T09:54:00Z</dcterms:modified>
</cp:coreProperties>
</file>