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2C0" w:rsidRDefault="003A22C0" w:rsidP="003A22C0">
      <w:pPr>
        <w:pStyle w:val="NoSpacing"/>
      </w:pPr>
      <w:r>
        <w:rPr>
          <w:u w:val="single"/>
        </w:rPr>
        <w:t>Alice TAILLOUR</w:t>
      </w:r>
      <w:r>
        <w:t xml:space="preserve">      </w:t>
      </w:r>
      <w:r w:rsidR="003F073F">
        <w:t>(</w:t>
      </w:r>
      <w:bookmarkStart w:id="0" w:name="_GoBack"/>
      <w:bookmarkEnd w:id="0"/>
      <w:r w:rsidR="003F073F">
        <w:t>fl</w:t>
      </w:r>
      <w:r>
        <w:t>.1443)</w:t>
      </w:r>
    </w:p>
    <w:p w:rsidR="003A22C0" w:rsidRDefault="003A22C0" w:rsidP="003A22C0">
      <w:pPr>
        <w:pStyle w:val="NoSpacing"/>
      </w:pPr>
      <w:r>
        <w:t>of Sudbury, Suffolk.</w:t>
      </w:r>
    </w:p>
    <w:p w:rsidR="003A22C0" w:rsidRDefault="003A22C0" w:rsidP="003A22C0">
      <w:pPr>
        <w:pStyle w:val="NoSpacing"/>
      </w:pPr>
    </w:p>
    <w:p w:rsidR="003A22C0" w:rsidRDefault="003A22C0" w:rsidP="003A22C0">
      <w:pPr>
        <w:pStyle w:val="NoSpacing"/>
      </w:pPr>
    </w:p>
    <w:p w:rsidR="003A22C0" w:rsidRDefault="003A22C0" w:rsidP="003A22C0">
      <w:pPr>
        <w:pStyle w:val="NoSpacing"/>
      </w:pPr>
      <w:r>
        <w:t xml:space="preserve">= </w:t>
      </w:r>
      <w:r>
        <w:t>William</w:t>
      </w:r>
      <w:r>
        <w:t>(q.v.).</w:t>
      </w:r>
    </w:p>
    <w:p w:rsidR="003A22C0" w:rsidRDefault="003A22C0" w:rsidP="003A22C0">
      <w:pPr>
        <w:pStyle w:val="NoSpacing"/>
      </w:pPr>
      <w:r>
        <w:t>(“Sudbury Wills” vol.1 p.175)</w:t>
      </w:r>
    </w:p>
    <w:p w:rsidR="003A22C0" w:rsidRDefault="003A22C0" w:rsidP="003A22C0">
      <w:pPr>
        <w:pStyle w:val="NoSpacing"/>
      </w:pPr>
    </w:p>
    <w:p w:rsidR="003A22C0" w:rsidRDefault="003A22C0" w:rsidP="003A22C0">
      <w:pPr>
        <w:pStyle w:val="NoSpacing"/>
      </w:pPr>
    </w:p>
    <w:p w:rsidR="006B2F86" w:rsidRDefault="003A22C0" w:rsidP="003A22C0">
      <w:pPr>
        <w:pStyle w:val="NoSpacing"/>
      </w:pPr>
      <w:r>
        <w:t xml:space="preserve">  3 Apr.1443</w:t>
      </w:r>
      <w:r>
        <w:tab/>
      </w:r>
      <w:r>
        <w:t>William appointed her as an executor of his Will, in which he bequeathed</w:t>
      </w:r>
    </w:p>
    <w:p w:rsidR="003A22C0" w:rsidRDefault="003A22C0" w:rsidP="003A22C0">
      <w:pPr>
        <w:pStyle w:val="NoSpacing"/>
      </w:pPr>
      <w:r>
        <w:tab/>
      </w:r>
      <w:r>
        <w:tab/>
        <w:t xml:space="preserve">her his tenement in Sudbury and all the </w:t>
      </w:r>
      <w:proofErr w:type="spellStart"/>
      <w:r>
        <w:t>ostilments</w:t>
      </w:r>
      <w:proofErr w:type="spellEnd"/>
      <w:r>
        <w:t xml:space="preserve"> and bedding of his </w:t>
      </w:r>
    </w:p>
    <w:p w:rsidR="003A22C0" w:rsidRDefault="003A22C0" w:rsidP="003A22C0">
      <w:pPr>
        <w:pStyle w:val="NoSpacing"/>
      </w:pPr>
      <w:r>
        <w:tab/>
      </w:r>
      <w:r>
        <w:tab/>
        <w:t>house.   (ibid.)</w:t>
      </w:r>
    </w:p>
    <w:p w:rsidR="003A22C0" w:rsidRDefault="003A22C0" w:rsidP="003A22C0">
      <w:pPr>
        <w:pStyle w:val="NoSpacing"/>
      </w:pPr>
    </w:p>
    <w:p w:rsidR="003A22C0" w:rsidRDefault="003A22C0" w:rsidP="003A22C0">
      <w:pPr>
        <w:pStyle w:val="NoSpacing"/>
      </w:pPr>
    </w:p>
    <w:p w:rsidR="003A22C0" w:rsidRDefault="003A22C0" w:rsidP="003A22C0">
      <w:pPr>
        <w:pStyle w:val="NoSpacing"/>
      </w:pPr>
      <w:r>
        <w:t>20 February 2018</w:t>
      </w:r>
    </w:p>
    <w:p w:rsidR="003A22C0" w:rsidRPr="003A22C0" w:rsidRDefault="003A22C0" w:rsidP="003A22C0">
      <w:pPr>
        <w:pStyle w:val="NoSpacing"/>
      </w:pPr>
    </w:p>
    <w:sectPr w:rsidR="003A22C0" w:rsidRPr="003A22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2C0" w:rsidRDefault="003A22C0" w:rsidP="00E71FC3">
      <w:pPr>
        <w:spacing w:after="0" w:line="240" w:lineRule="auto"/>
      </w:pPr>
      <w:r>
        <w:separator/>
      </w:r>
    </w:p>
  </w:endnote>
  <w:endnote w:type="continuationSeparator" w:id="0">
    <w:p w:rsidR="003A22C0" w:rsidRDefault="003A22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2C0" w:rsidRDefault="003A22C0" w:rsidP="00E71FC3">
      <w:pPr>
        <w:spacing w:after="0" w:line="240" w:lineRule="auto"/>
      </w:pPr>
      <w:r>
        <w:separator/>
      </w:r>
    </w:p>
  </w:footnote>
  <w:footnote w:type="continuationSeparator" w:id="0">
    <w:p w:rsidR="003A22C0" w:rsidRDefault="003A22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C0"/>
    <w:rsid w:val="001A7C09"/>
    <w:rsid w:val="003A22C0"/>
    <w:rsid w:val="003F073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98B0"/>
  <w15:chartTrackingRefBased/>
  <w15:docId w15:val="{73535447-287B-4ACF-AE33-A0DE6312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2018-02-20T21:00:00Z</dcterms:created>
  <dcterms:modified xsi:type="dcterms:W3CDTF">2018-02-20T21:03:00Z</dcterms:modified>
</cp:coreProperties>
</file>