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54B2" w:rsidRDefault="00F554B2" w:rsidP="00F554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Geoffrey TAILLOR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fl.1434)</w:t>
      </w:r>
    </w:p>
    <w:p w:rsidR="00F554B2" w:rsidRDefault="00F554B2" w:rsidP="00F554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4B2" w:rsidRDefault="00F554B2" w:rsidP="00F554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4B2" w:rsidRDefault="00F554B2" w:rsidP="00F554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Mar.1434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Hitchin,</w:t>
      </w:r>
    </w:p>
    <w:p w:rsidR="00F554B2" w:rsidRDefault="00F554B2" w:rsidP="00F554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Hertfordshire, into the lands of the late Reynold </w:t>
      </w:r>
      <w:proofErr w:type="spellStart"/>
      <w:r>
        <w:rPr>
          <w:rFonts w:ascii="Times New Roman" w:hAnsi="Times New Roman" w:cs="Times New Roman"/>
          <w:sz w:val="24"/>
          <w:szCs w:val="24"/>
        </w:rPr>
        <w:t>Cokayne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F554B2" w:rsidRDefault="00F554B2" w:rsidP="00F554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24-155)</w:t>
      </w:r>
    </w:p>
    <w:p w:rsidR="00F554B2" w:rsidRDefault="00F554B2" w:rsidP="00F554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4B2" w:rsidRDefault="00F554B2" w:rsidP="00F554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554B2" w:rsidRDefault="00F554B2" w:rsidP="00F554B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F554B2" w:rsidRDefault="00F554B2" w:rsidP="00F554B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April 2016</w:t>
      </w:r>
      <w:bookmarkStart w:id="0" w:name="_GoBack"/>
      <w:bookmarkEnd w:id="0"/>
    </w:p>
    <w:sectPr w:rsidR="006B2F86" w:rsidRPr="00F554B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54B2" w:rsidRDefault="00F554B2" w:rsidP="00E71FC3">
      <w:pPr>
        <w:spacing w:after="0" w:line="240" w:lineRule="auto"/>
      </w:pPr>
      <w:r>
        <w:separator/>
      </w:r>
    </w:p>
  </w:endnote>
  <w:endnote w:type="continuationSeparator" w:id="0">
    <w:p w:rsidR="00F554B2" w:rsidRDefault="00F554B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54B2" w:rsidRDefault="00F554B2" w:rsidP="00E71FC3">
      <w:pPr>
        <w:spacing w:after="0" w:line="240" w:lineRule="auto"/>
      </w:pPr>
      <w:r>
        <w:separator/>
      </w:r>
    </w:p>
  </w:footnote>
  <w:footnote w:type="continuationSeparator" w:id="0">
    <w:p w:rsidR="00F554B2" w:rsidRDefault="00F554B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4B2"/>
    <w:rsid w:val="00AB52E8"/>
    <w:rsid w:val="00B16D3F"/>
    <w:rsid w:val="00E71FC3"/>
    <w:rsid w:val="00EF4813"/>
    <w:rsid w:val="00F55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73E1E"/>
  <w15:chartTrackingRefBased/>
  <w15:docId w15:val="{7A207516-34FF-48B5-B66C-8FEF5D781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2016-04-11T19:14:00Z</dcterms:created>
  <dcterms:modified xsi:type="dcterms:W3CDTF">2016-04-11T19:16:00Z</dcterms:modified>
</cp:coreProperties>
</file>