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E406F" w14:textId="39521283" w:rsidR="00BA00AB" w:rsidRDefault="00F178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TAILLIOUR</w:t>
      </w:r>
      <w:r>
        <w:rPr>
          <w:rFonts w:cs="Times New Roman"/>
          <w:szCs w:val="24"/>
        </w:rPr>
        <w:t xml:space="preserve">      (d.1448)</w:t>
      </w:r>
    </w:p>
    <w:p w14:paraId="38667BB4" w14:textId="599D4E09" w:rsidR="00F17826" w:rsidRDefault="00F178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Woolman.</w:t>
      </w:r>
    </w:p>
    <w:p w14:paraId="3FC93BF8" w14:textId="77777777" w:rsidR="00F17826" w:rsidRDefault="00F17826" w:rsidP="009139A6">
      <w:pPr>
        <w:pStyle w:val="NoSpacing"/>
        <w:rPr>
          <w:rFonts w:cs="Times New Roman"/>
          <w:szCs w:val="24"/>
        </w:rPr>
      </w:pPr>
    </w:p>
    <w:p w14:paraId="11B59683" w14:textId="77777777" w:rsidR="00F17826" w:rsidRDefault="00F17826" w:rsidP="009139A6">
      <w:pPr>
        <w:pStyle w:val="NoSpacing"/>
        <w:rPr>
          <w:rFonts w:cs="Times New Roman"/>
          <w:szCs w:val="24"/>
        </w:rPr>
      </w:pPr>
    </w:p>
    <w:p w14:paraId="26DC20E6" w14:textId="03974C86" w:rsidR="00F17826" w:rsidRDefault="00F178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Oct.1448</w:t>
      </w:r>
      <w:r>
        <w:rPr>
          <w:rFonts w:cs="Times New Roman"/>
          <w:szCs w:val="24"/>
        </w:rPr>
        <w:tab/>
        <w:t>He made his Will.   (W.Y.R. p.163)</w:t>
      </w:r>
    </w:p>
    <w:p w14:paraId="0B2514A2" w14:textId="7FD0174B" w:rsidR="00F17826" w:rsidRDefault="00F178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</w:t>
      </w:r>
      <w:r>
        <w:rPr>
          <w:rFonts w:cs="Times New Roman"/>
          <w:szCs w:val="24"/>
        </w:rPr>
        <w:tab/>
        <w:t>Probate of his Will.   (ibid.)</w:t>
      </w:r>
    </w:p>
    <w:p w14:paraId="32934BDD" w14:textId="77777777" w:rsidR="00F17826" w:rsidRDefault="00F17826" w:rsidP="009139A6">
      <w:pPr>
        <w:pStyle w:val="NoSpacing"/>
        <w:rPr>
          <w:rFonts w:cs="Times New Roman"/>
          <w:szCs w:val="24"/>
        </w:rPr>
      </w:pPr>
    </w:p>
    <w:p w14:paraId="367719DA" w14:textId="77777777" w:rsidR="00F17826" w:rsidRDefault="00F17826" w:rsidP="009139A6">
      <w:pPr>
        <w:pStyle w:val="NoSpacing"/>
        <w:rPr>
          <w:rFonts w:cs="Times New Roman"/>
          <w:szCs w:val="24"/>
        </w:rPr>
      </w:pPr>
    </w:p>
    <w:p w14:paraId="10258CCC" w14:textId="0890A999" w:rsidR="00F17826" w:rsidRPr="00F17826" w:rsidRDefault="00F178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sectPr w:rsidR="00F17826" w:rsidRPr="00F178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5A37C" w14:textId="77777777" w:rsidR="00F17826" w:rsidRDefault="00F17826" w:rsidP="009139A6">
      <w:r>
        <w:separator/>
      </w:r>
    </w:p>
  </w:endnote>
  <w:endnote w:type="continuationSeparator" w:id="0">
    <w:p w14:paraId="143ACC80" w14:textId="77777777" w:rsidR="00F17826" w:rsidRDefault="00F178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387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411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91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3774E" w14:textId="77777777" w:rsidR="00F17826" w:rsidRDefault="00F17826" w:rsidP="009139A6">
      <w:r>
        <w:separator/>
      </w:r>
    </w:p>
  </w:footnote>
  <w:footnote w:type="continuationSeparator" w:id="0">
    <w:p w14:paraId="30270602" w14:textId="77777777" w:rsidR="00F17826" w:rsidRDefault="00F178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08D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7B7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619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2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17826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7CBB4"/>
  <w15:chartTrackingRefBased/>
  <w15:docId w15:val="{655DD06D-8FBF-4121-9750-19196B5B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2023-12-01T09:38:00Z</dcterms:created>
  <dcterms:modified xsi:type="dcterms:W3CDTF">2023-12-01T09:48:00Z</dcterms:modified>
</cp:coreProperties>
</file>