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A64" w:rsidRPr="00932C94" w:rsidRDefault="000E0A64" w:rsidP="000E0A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32C94">
        <w:rPr>
          <w:rFonts w:ascii="Times New Roman" w:hAnsi="Times New Roman" w:cs="Times New Roman"/>
          <w:sz w:val="24"/>
          <w:szCs w:val="24"/>
          <w:u w:val="single"/>
        </w:rPr>
        <w:t>William TAILLIOUR</w:t>
      </w:r>
      <w:r w:rsidRPr="00932C94">
        <w:rPr>
          <w:rFonts w:ascii="Times New Roman" w:hAnsi="Times New Roman" w:cs="Times New Roman"/>
          <w:sz w:val="24"/>
          <w:szCs w:val="24"/>
        </w:rPr>
        <w:t xml:space="preserve">      (fl.1400)</w:t>
      </w:r>
    </w:p>
    <w:p w:rsidR="000E0A64" w:rsidRPr="00932C94" w:rsidRDefault="000E0A64" w:rsidP="000E0A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32C94">
        <w:rPr>
          <w:rFonts w:ascii="Times New Roman" w:hAnsi="Times New Roman" w:cs="Times New Roman"/>
          <w:sz w:val="24"/>
          <w:szCs w:val="24"/>
        </w:rPr>
        <w:t>of Cudworth, West Riding of Yorkshire.</w:t>
      </w:r>
    </w:p>
    <w:p w:rsidR="000E0A64" w:rsidRPr="00932C94" w:rsidRDefault="000E0A64" w:rsidP="000E0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A64" w:rsidRPr="00932C94" w:rsidRDefault="000E0A64" w:rsidP="000E0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A64" w:rsidRPr="00932C94" w:rsidRDefault="000E0A64" w:rsidP="000E0A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32C94">
        <w:rPr>
          <w:rFonts w:ascii="Times New Roman" w:hAnsi="Times New Roman" w:cs="Times New Roman"/>
          <w:sz w:val="24"/>
          <w:szCs w:val="24"/>
        </w:rPr>
        <w:t>27 Sep.1400</w:t>
      </w:r>
      <w:r w:rsidRPr="00932C94">
        <w:rPr>
          <w:rFonts w:ascii="Times New Roman" w:hAnsi="Times New Roman" w:cs="Times New Roman"/>
          <w:sz w:val="24"/>
          <w:szCs w:val="24"/>
        </w:rPr>
        <w:tab/>
        <w:t>He quitclaimed all his right in the manor of Ardsley and lands in Ardsley,</w:t>
      </w:r>
    </w:p>
    <w:p w:rsidR="000E0A64" w:rsidRPr="00932C94" w:rsidRDefault="000E0A64" w:rsidP="000E0A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32C94">
        <w:rPr>
          <w:rFonts w:ascii="Times New Roman" w:hAnsi="Times New Roman" w:cs="Times New Roman"/>
          <w:sz w:val="24"/>
          <w:szCs w:val="24"/>
        </w:rPr>
        <w:tab/>
      </w:r>
      <w:r w:rsidRPr="00932C94">
        <w:rPr>
          <w:rFonts w:ascii="Times New Roman" w:hAnsi="Times New Roman" w:cs="Times New Roman"/>
          <w:sz w:val="24"/>
          <w:szCs w:val="24"/>
        </w:rPr>
        <w:tab/>
        <w:t>Wirksburgh, Barnsley and Calthorne to Robert Monk(q.v.), Thomas de</w:t>
      </w:r>
    </w:p>
    <w:p w:rsidR="000E0A64" w:rsidRPr="00932C94" w:rsidRDefault="000E0A64" w:rsidP="000E0A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32C94">
        <w:rPr>
          <w:rFonts w:ascii="Times New Roman" w:hAnsi="Times New Roman" w:cs="Times New Roman"/>
          <w:sz w:val="24"/>
          <w:szCs w:val="24"/>
        </w:rPr>
        <w:tab/>
      </w:r>
      <w:r w:rsidRPr="00932C94">
        <w:rPr>
          <w:rFonts w:ascii="Times New Roman" w:hAnsi="Times New Roman" w:cs="Times New Roman"/>
          <w:sz w:val="24"/>
          <w:szCs w:val="24"/>
        </w:rPr>
        <w:tab/>
        <w:t>Kirkeby(q.v.), Thomas Cartwright(q.v.) and John de Haldeworth(q.v.).</w:t>
      </w:r>
    </w:p>
    <w:p w:rsidR="000E0A64" w:rsidRPr="00932C94" w:rsidRDefault="000E0A64" w:rsidP="000E0A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32C94">
        <w:rPr>
          <w:rFonts w:ascii="Times New Roman" w:hAnsi="Times New Roman" w:cs="Times New Roman"/>
          <w:sz w:val="24"/>
          <w:szCs w:val="24"/>
        </w:rPr>
        <w:tab/>
      </w:r>
      <w:r w:rsidRPr="00932C94">
        <w:rPr>
          <w:rFonts w:ascii="Times New Roman" w:hAnsi="Times New Roman" w:cs="Times New Roman"/>
          <w:sz w:val="24"/>
          <w:szCs w:val="24"/>
        </w:rPr>
        <w:tab/>
        <w:t>(Yorkshire Deeds vol.VI p.1)</w:t>
      </w:r>
    </w:p>
    <w:p w:rsidR="000E0A64" w:rsidRPr="00932C94" w:rsidRDefault="000E0A64" w:rsidP="000E0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A64" w:rsidRPr="00932C94" w:rsidRDefault="000E0A64" w:rsidP="000E0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A64" w:rsidRPr="00932C94" w:rsidRDefault="000E0A64" w:rsidP="000E0A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32C94">
        <w:rPr>
          <w:rFonts w:ascii="Times New Roman" w:hAnsi="Times New Roman" w:cs="Times New Roman"/>
          <w:sz w:val="24"/>
          <w:szCs w:val="24"/>
        </w:rPr>
        <w:t>8 March 2013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A64" w:rsidRDefault="000E0A64" w:rsidP="00564E3C">
      <w:pPr>
        <w:spacing w:after="0" w:line="240" w:lineRule="auto"/>
      </w:pPr>
      <w:r>
        <w:separator/>
      </w:r>
    </w:p>
  </w:endnote>
  <w:endnote w:type="continuationSeparator" w:id="0">
    <w:p w:rsidR="000E0A64" w:rsidRDefault="000E0A6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E0A64">
      <w:rPr>
        <w:rFonts w:ascii="Times New Roman" w:hAnsi="Times New Roman" w:cs="Times New Roman"/>
        <w:noProof/>
        <w:sz w:val="24"/>
        <w:szCs w:val="24"/>
      </w:rPr>
      <w:t>27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A64" w:rsidRDefault="000E0A64" w:rsidP="00564E3C">
      <w:pPr>
        <w:spacing w:after="0" w:line="240" w:lineRule="auto"/>
      </w:pPr>
      <w:r>
        <w:separator/>
      </w:r>
    </w:p>
  </w:footnote>
  <w:footnote w:type="continuationSeparator" w:id="0">
    <w:p w:rsidR="000E0A64" w:rsidRDefault="000E0A6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64"/>
    <w:rsid w:val="000E0A6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621BB7-15B3-4BE2-AEE2-68C70BC2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2015-10-27T19:30:00Z</dcterms:created>
  <dcterms:modified xsi:type="dcterms:W3CDTF">2015-10-27T19:30:00Z</dcterms:modified>
</cp:coreProperties>
</file>