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595" w:rsidRPr="008A7976" w:rsidRDefault="00086595" w:rsidP="00086595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Robert TAILLIOUR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(fl.1455)</w:t>
      </w:r>
    </w:p>
    <w:p w:rsidR="00086595" w:rsidRPr="008A7976" w:rsidRDefault="00086595" w:rsidP="00086595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Merchant.</w:t>
      </w:r>
      <w:proofErr w:type="gramEnd"/>
    </w:p>
    <w:p w:rsidR="00086595" w:rsidRPr="008A7976" w:rsidRDefault="00086595" w:rsidP="00086595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086595" w:rsidRPr="008A7976" w:rsidRDefault="00086595" w:rsidP="00086595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086595" w:rsidRPr="008A7976" w:rsidRDefault="00086595" w:rsidP="00086595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086595" w:rsidRPr="008A7976" w:rsidRDefault="00086595" w:rsidP="00086595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086595" w:rsidRPr="008A7976" w:rsidRDefault="00086595" w:rsidP="00086595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086595" w:rsidRPr="008A7976" w:rsidRDefault="00086595" w:rsidP="00086595">
      <w:pPr>
        <w:pStyle w:val="Body"/>
        <w:rPr>
          <w:rFonts w:ascii="Times New Roman" w:eastAsia="Noteworthy Light" w:hAnsi="Times New Roman" w:cs="Times New Roman"/>
          <w:sz w:val="24"/>
          <w:szCs w:val="24"/>
          <w:u w:val="single"/>
        </w:rPr>
      </w:pPr>
      <w:r w:rsidRPr="008A7976">
        <w:rPr>
          <w:rFonts w:ascii="Times New Roman" w:hAnsi="Times New Roman" w:cs="Times New Roman"/>
          <w:sz w:val="24"/>
          <w:szCs w:val="24"/>
        </w:rPr>
        <w:t>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595" w:rsidRDefault="00086595" w:rsidP="00920DE3">
      <w:pPr>
        <w:spacing w:after="0" w:line="240" w:lineRule="auto"/>
      </w:pPr>
      <w:r>
        <w:separator/>
      </w:r>
    </w:p>
  </w:endnote>
  <w:endnote w:type="continuationSeparator" w:id="0">
    <w:p w:rsidR="00086595" w:rsidRDefault="000865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595" w:rsidRDefault="00086595" w:rsidP="00920DE3">
      <w:pPr>
        <w:spacing w:after="0" w:line="240" w:lineRule="auto"/>
      </w:pPr>
      <w:r>
        <w:separator/>
      </w:r>
    </w:p>
  </w:footnote>
  <w:footnote w:type="continuationSeparator" w:id="0">
    <w:p w:rsidR="00086595" w:rsidRDefault="000865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595"/>
    <w:rsid w:val="0008659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865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865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2014-05-04T20:18:00Z</dcterms:created>
  <dcterms:modified xsi:type="dcterms:W3CDTF">2014-05-04T20:19:00Z</dcterms:modified>
</cp:coreProperties>
</file>