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096D1" w14:textId="77777777" w:rsidR="00583A03" w:rsidRDefault="00583A03" w:rsidP="00583A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TAILLIOUR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32869456" w14:textId="77777777" w:rsidR="00583A03" w:rsidRDefault="00583A03" w:rsidP="00583A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F57ADC" w14:textId="77777777" w:rsidR="00583A03" w:rsidRDefault="00583A03" w:rsidP="00583A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773F09" w14:textId="77777777" w:rsidR="00583A03" w:rsidRDefault="00583A03" w:rsidP="00583A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Oct.1483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Louth</w:t>
      </w:r>
      <w:proofErr w:type="spellEnd"/>
      <w:r>
        <w:rPr>
          <w:rFonts w:ascii="Times New Roman" w:hAnsi="Times New Roman" w:cs="Times New Roman"/>
          <w:sz w:val="24"/>
          <w:szCs w:val="24"/>
        </w:rPr>
        <w:t>, Lincolnshire(q.v.),</w:t>
      </w:r>
    </w:p>
    <w:p w14:paraId="74BA1282" w14:textId="77777777" w:rsidR="00583A03" w:rsidRDefault="00583A03" w:rsidP="00583A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Skypwith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165080E" w14:textId="77777777" w:rsidR="00583A03" w:rsidRDefault="00583A03" w:rsidP="00583A03">
      <w:pPr>
        <w:pStyle w:val="NoSpacing"/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p.4)</w:t>
      </w:r>
    </w:p>
    <w:p w14:paraId="3BF2BA42" w14:textId="77777777" w:rsidR="00583A03" w:rsidRDefault="00583A03" w:rsidP="00583A0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9E04027" w14:textId="77777777" w:rsidR="00583A03" w:rsidRDefault="00583A03" w:rsidP="00583A0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B0A11A0" w14:textId="77777777" w:rsidR="00583A03" w:rsidRPr="001B1923" w:rsidRDefault="00583A03" w:rsidP="00583A0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 June 2021</w:t>
      </w:r>
    </w:p>
    <w:p w14:paraId="1F7530D5" w14:textId="2C5311D3" w:rsidR="00BA00AB" w:rsidRPr="00583A0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83A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E43CE" w14:textId="77777777" w:rsidR="00583A03" w:rsidRDefault="00583A03" w:rsidP="009139A6">
      <w:r>
        <w:separator/>
      </w:r>
    </w:p>
  </w:endnote>
  <w:endnote w:type="continuationSeparator" w:id="0">
    <w:p w14:paraId="6E05B947" w14:textId="77777777" w:rsidR="00583A03" w:rsidRDefault="00583A0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479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6CAA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8B4C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F1020" w14:textId="77777777" w:rsidR="00583A03" w:rsidRDefault="00583A03" w:rsidP="009139A6">
      <w:r>
        <w:separator/>
      </w:r>
    </w:p>
  </w:footnote>
  <w:footnote w:type="continuationSeparator" w:id="0">
    <w:p w14:paraId="7700EE09" w14:textId="77777777" w:rsidR="00583A03" w:rsidRDefault="00583A0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CE5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11F8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0A20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A03"/>
    <w:rsid w:val="000666E0"/>
    <w:rsid w:val="002510B7"/>
    <w:rsid w:val="00583A0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2433E"/>
  <w15:chartTrackingRefBased/>
  <w15:docId w15:val="{4088103B-69B4-4CE6-82CE-9B98EBB05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2021-06-13T20:01:00Z</dcterms:created>
  <dcterms:modified xsi:type="dcterms:W3CDTF">2021-06-13T20:03:00Z</dcterms:modified>
</cp:coreProperties>
</file>