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8EC6" w14:textId="77777777" w:rsidR="007B6FFB" w:rsidRPr="00EE0DC9" w:rsidRDefault="007B6FFB" w:rsidP="007B6F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  <w:u w:val="single"/>
        </w:rPr>
        <w:t>James TAILLIOUR</w:t>
      </w:r>
      <w:r w:rsidRPr="00EE0DC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E0DC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E0DC9">
        <w:rPr>
          <w:rFonts w:ascii="Times New Roman" w:hAnsi="Times New Roman" w:cs="Times New Roman"/>
          <w:sz w:val="24"/>
          <w:szCs w:val="24"/>
        </w:rPr>
        <w:t>fl.1495)</w:t>
      </w:r>
    </w:p>
    <w:p w14:paraId="1F5731A6" w14:textId="77777777" w:rsidR="007B6FFB" w:rsidRPr="00EE0DC9" w:rsidRDefault="007B6FFB" w:rsidP="007B6F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>Acolyte.</w:t>
      </w:r>
    </w:p>
    <w:p w14:paraId="6F188079" w14:textId="77777777" w:rsidR="007B6FFB" w:rsidRPr="00EE0DC9" w:rsidRDefault="007B6FFB" w:rsidP="007B6F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593A0" w14:textId="77777777" w:rsidR="007B6FFB" w:rsidRPr="00EE0DC9" w:rsidRDefault="007B6FFB" w:rsidP="007B6F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D29BB" w14:textId="77777777" w:rsidR="007B6FFB" w:rsidRPr="00EE0DC9" w:rsidRDefault="007B6FFB" w:rsidP="007B6F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>12 Mar.1495</w:t>
      </w:r>
      <w:r w:rsidRPr="00EE0DC9">
        <w:rPr>
          <w:rFonts w:ascii="Times New Roman" w:hAnsi="Times New Roman" w:cs="Times New Roman"/>
          <w:sz w:val="24"/>
          <w:szCs w:val="24"/>
        </w:rPr>
        <w:tab/>
        <w:t>He was granted letters dimissory.</w:t>
      </w:r>
    </w:p>
    <w:p w14:paraId="2536C526" w14:textId="77777777" w:rsidR="007B6FFB" w:rsidRPr="00EE0DC9" w:rsidRDefault="007B6FFB" w:rsidP="007B6F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ab/>
      </w:r>
      <w:r w:rsidRPr="00EE0DC9">
        <w:rPr>
          <w:rFonts w:ascii="Times New Roman" w:hAnsi="Times New Roman" w:cs="Times New Roman"/>
          <w:sz w:val="24"/>
          <w:szCs w:val="24"/>
        </w:rPr>
        <w:tab/>
        <w:t xml:space="preserve">(“The Register of Thomas </w:t>
      </w:r>
      <w:proofErr w:type="spellStart"/>
      <w:r w:rsidRPr="00EE0DC9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EE0DC9">
        <w:rPr>
          <w:rFonts w:ascii="Times New Roman" w:hAnsi="Times New Roman" w:cs="Times New Roman"/>
          <w:sz w:val="24"/>
          <w:szCs w:val="24"/>
        </w:rPr>
        <w:t xml:space="preserve">, Archbishop of York 1480-1500 </w:t>
      </w:r>
    </w:p>
    <w:p w14:paraId="413610F5" w14:textId="77777777" w:rsidR="007B6FFB" w:rsidRPr="00EE0DC9" w:rsidRDefault="007B6FFB" w:rsidP="007B6FF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EE0DC9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EE0DC9">
        <w:rPr>
          <w:rFonts w:ascii="Times New Roman" w:hAnsi="Times New Roman" w:cs="Times New Roman"/>
          <w:sz w:val="24"/>
          <w:szCs w:val="24"/>
        </w:rPr>
        <w:t xml:space="preserve">, pub. The Canterbury and York Society, 1974, </w:t>
      </w:r>
    </w:p>
    <w:p w14:paraId="52354BCA" w14:textId="77777777" w:rsidR="007B6FFB" w:rsidRPr="00EE0DC9" w:rsidRDefault="007B6FFB" w:rsidP="007B6FF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>p.79)</w:t>
      </w:r>
    </w:p>
    <w:p w14:paraId="61A9547B" w14:textId="77777777" w:rsidR="007B6FFB" w:rsidRPr="00EE0DC9" w:rsidRDefault="007B6FFB" w:rsidP="007B6F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1AD331" w14:textId="77777777" w:rsidR="007B6FFB" w:rsidRPr="00EE0DC9" w:rsidRDefault="007B6FFB" w:rsidP="007B6F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24D6D7" w14:textId="77777777" w:rsidR="007B6FFB" w:rsidRPr="00EE0DC9" w:rsidRDefault="007B6FFB" w:rsidP="007B6F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0DC9">
        <w:rPr>
          <w:rFonts w:ascii="Times New Roman" w:hAnsi="Times New Roman" w:cs="Times New Roman"/>
          <w:sz w:val="24"/>
          <w:szCs w:val="24"/>
        </w:rPr>
        <w:t>13 May 2021</w:t>
      </w:r>
    </w:p>
    <w:p w14:paraId="2F0E04C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FCD49" w14:textId="77777777" w:rsidR="007B6FFB" w:rsidRDefault="007B6FFB" w:rsidP="009139A6">
      <w:r>
        <w:separator/>
      </w:r>
    </w:p>
  </w:endnote>
  <w:endnote w:type="continuationSeparator" w:id="0">
    <w:p w14:paraId="28728FA3" w14:textId="77777777" w:rsidR="007B6FFB" w:rsidRDefault="007B6F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ACD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555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BA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A030F" w14:textId="77777777" w:rsidR="007B6FFB" w:rsidRDefault="007B6FFB" w:rsidP="009139A6">
      <w:r>
        <w:separator/>
      </w:r>
    </w:p>
  </w:footnote>
  <w:footnote w:type="continuationSeparator" w:id="0">
    <w:p w14:paraId="4A7663FE" w14:textId="77777777" w:rsidR="007B6FFB" w:rsidRDefault="007B6F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B60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7D8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DAF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FB"/>
    <w:rsid w:val="000666E0"/>
    <w:rsid w:val="002510B7"/>
    <w:rsid w:val="005C130B"/>
    <w:rsid w:val="007B6FF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7D1DB"/>
  <w15:chartTrackingRefBased/>
  <w15:docId w15:val="{B24117B4-A464-44AA-AED9-EEBAFAE5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2021-08-02T20:28:00Z</dcterms:created>
  <dcterms:modified xsi:type="dcterms:W3CDTF">2021-08-02T20:29:00Z</dcterms:modified>
</cp:coreProperties>
</file>