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33" w:rsidRDefault="009D1233" w:rsidP="009D12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William TAILLIOR</w:t>
      </w:r>
      <w:r>
        <w:rPr>
          <w:rFonts w:ascii="Times New Roman"/>
          <w:sz w:val="24"/>
          <w:szCs w:val="24"/>
        </w:rPr>
        <w:t xml:space="preserve">      (fl.1456)</w:t>
      </w:r>
    </w:p>
    <w:p w:rsidR="009D1233" w:rsidRDefault="009D1233" w:rsidP="009D12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spellStart"/>
      <w:proofErr w:type="gramStart"/>
      <w:r>
        <w:rPr>
          <w:rFonts w:ascii="Times New Roman"/>
          <w:sz w:val="24"/>
          <w:szCs w:val="24"/>
        </w:rPr>
        <w:t>Cardmaker</w:t>
      </w:r>
      <w:proofErr w:type="spellEnd"/>
      <w:r>
        <w:rPr>
          <w:rFonts w:ascii="Times New Roman"/>
          <w:sz w:val="24"/>
          <w:szCs w:val="24"/>
        </w:rPr>
        <w:t>.</w:t>
      </w:r>
      <w:proofErr w:type="gramEnd"/>
    </w:p>
    <w:p w:rsidR="009D1233" w:rsidRDefault="009D1233" w:rsidP="009D12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D1233" w:rsidRDefault="009D1233" w:rsidP="009D12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D1233" w:rsidRDefault="009D1233" w:rsidP="009D12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p.177)</w:t>
      </w:r>
    </w:p>
    <w:p w:rsidR="009D1233" w:rsidRDefault="009D1233" w:rsidP="009D12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D1233" w:rsidRDefault="009D1233" w:rsidP="009D123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D1233" w:rsidRDefault="009D1233" w:rsidP="009D1233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233" w:rsidRDefault="009D1233" w:rsidP="00920DE3">
      <w:pPr>
        <w:spacing w:after="0" w:line="240" w:lineRule="auto"/>
      </w:pPr>
      <w:r>
        <w:separator/>
      </w:r>
    </w:p>
  </w:endnote>
  <w:endnote w:type="continuationSeparator" w:id="0">
    <w:p w:rsidR="009D1233" w:rsidRDefault="009D12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233" w:rsidRDefault="009D1233" w:rsidP="00920DE3">
      <w:pPr>
        <w:spacing w:after="0" w:line="240" w:lineRule="auto"/>
      </w:pPr>
      <w:r>
        <w:separator/>
      </w:r>
    </w:p>
  </w:footnote>
  <w:footnote w:type="continuationSeparator" w:id="0">
    <w:p w:rsidR="009D1233" w:rsidRDefault="009D12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33"/>
    <w:rsid w:val="00120749"/>
    <w:rsid w:val="00624CAE"/>
    <w:rsid w:val="00920DE3"/>
    <w:rsid w:val="009D123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D12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D12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2014-05-10T19:21:00Z</dcterms:created>
  <dcterms:modified xsi:type="dcterms:W3CDTF">2014-05-10T19:22:00Z</dcterms:modified>
</cp:coreProperties>
</file>