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E81F7" w14:textId="77777777" w:rsidR="00290C92" w:rsidRDefault="00290C92" w:rsidP="00290C92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TAILIOUR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fl.1475)</w:t>
      </w:r>
    </w:p>
    <w:p w14:paraId="39BCC044" w14:textId="77777777" w:rsidR="00290C92" w:rsidRDefault="00290C92" w:rsidP="00290C92">
      <w:pPr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928BAE3" w14:textId="77777777" w:rsidR="00290C92" w:rsidRDefault="00290C92" w:rsidP="00290C92">
      <w:pPr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A964332" w14:textId="77777777" w:rsidR="00290C92" w:rsidRDefault="00290C92" w:rsidP="00290C92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Feb.1475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of the gift of small properties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Dunsden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Sonning, </w:t>
      </w:r>
    </w:p>
    <w:p w14:paraId="019CBFDE" w14:textId="77777777" w:rsidR="00290C92" w:rsidRDefault="00290C92" w:rsidP="00290C92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Wokingham and Woodley, Berkshire, by Alice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Admond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Wokingham(q.v.)</w:t>
      </w:r>
    </w:p>
    <w:p w14:paraId="75794DEF" w14:textId="77777777" w:rsidR="00290C92" w:rsidRDefault="00290C92" w:rsidP="00290C92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to Nicholas Scott(q.v.) and his wife, Alice(q.v.).</w:t>
      </w:r>
    </w:p>
    <w:p w14:paraId="49AFC30F" w14:textId="77777777" w:rsidR="00290C92" w:rsidRDefault="00290C92" w:rsidP="00290C92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(T.N.A. ref. D/EE/T1/1/19)</w:t>
      </w:r>
    </w:p>
    <w:p w14:paraId="76DAF7C7" w14:textId="77777777" w:rsidR="00290C92" w:rsidRDefault="00290C92" w:rsidP="00290C92">
      <w:pPr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9608B9F" w14:textId="77777777" w:rsidR="00290C92" w:rsidRDefault="00290C92" w:rsidP="00290C92">
      <w:pPr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7D93632" w14:textId="77777777" w:rsidR="00290C92" w:rsidRDefault="00290C92" w:rsidP="00290C92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February 2022</w:t>
      </w:r>
    </w:p>
    <w:p w14:paraId="4D7DB78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1B472" w14:textId="77777777" w:rsidR="00290C92" w:rsidRDefault="00290C92" w:rsidP="009139A6">
      <w:r>
        <w:separator/>
      </w:r>
    </w:p>
  </w:endnote>
  <w:endnote w:type="continuationSeparator" w:id="0">
    <w:p w14:paraId="3ECB2C83" w14:textId="77777777" w:rsidR="00290C92" w:rsidRDefault="00290C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012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93FB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609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6422E" w14:textId="77777777" w:rsidR="00290C92" w:rsidRDefault="00290C92" w:rsidP="009139A6">
      <w:r>
        <w:separator/>
      </w:r>
    </w:p>
  </w:footnote>
  <w:footnote w:type="continuationSeparator" w:id="0">
    <w:p w14:paraId="6A086EC6" w14:textId="77777777" w:rsidR="00290C92" w:rsidRDefault="00290C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9D5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52F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E83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C92"/>
    <w:rsid w:val="000666E0"/>
    <w:rsid w:val="002510B7"/>
    <w:rsid w:val="00290C9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375F3"/>
  <w15:chartTrackingRefBased/>
  <w15:docId w15:val="{E4841A6D-5B90-4E40-92C9-C8E9106C9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C92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2022-02-19T08:19:00Z</dcterms:created>
  <dcterms:modified xsi:type="dcterms:W3CDTF">2022-02-19T08:20:00Z</dcterms:modified>
</cp:coreProperties>
</file>