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C517C" w14:textId="77777777" w:rsidR="00C25A77" w:rsidRPr="00C25A77" w:rsidRDefault="00C25A77" w:rsidP="00C25A77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TAAYLOR</w:t>
      </w:r>
      <w:r>
        <w:rPr>
          <w:color w:val="000000"/>
        </w:rPr>
        <w:t xml:space="preserve">        </w:t>
      </w:r>
      <w:r w:rsidRPr="00C25A77">
        <w:rPr>
          <w:rStyle w:val="Hyperlink"/>
          <w:u w:val="none"/>
        </w:rPr>
        <w:t>(fl.1415)</w:t>
      </w:r>
    </w:p>
    <w:p w14:paraId="546EDC69" w14:textId="77777777" w:rsidR="00C25A77" w:rsidRPr="00C25A77" w:rsidRDefault="00C25A77" w:rsidP="00C25A77">
      <w:pPr>
        <w:pStyle w:val="NoSpacing"/>
        <w:jc w:val="both"/>
        <w:rPr>
          <w:color w:val="000000"/>
        </w:rPr>
      </w:pPr>
      <w:r w:rsidRPr="00C25A77">
        <w:rPr>
          <w:rStyle w:val="Hyperlink"/>
          <w:u w:val="none"/>
        </w:rPr>
        <w:t>Archer.</w:t>
      </w:r>
    </w:p>
    <w:p w14:paraId="3C0A843B" w14:textId="77777777" w:rsidR="00C25A77" w:rsidRPr="00C25A77" w:rsidRDefault="00C25A77" w:rsidP="00C25A77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7A7FAE56" w14:textId="77777777" w:rsidR="00C25A77" w:rsidRDefault="00C25A77" w:rsidP="00C25A77">
      <w:pPr>
        <w:pStyle w:val="NoSpacing"/>
        <w:jc w:val="both"/>
        <w:rPr>
          <w:color w:val="000000"/>
        </w:rPr>
      </w:pPr>
    </w:p>
    <w:p w14:paraId="0F501075" w14:textId="77777777" w:rsidR="00C25A77" w:rsidRDefault="00C25A77" w:rsidP="00C25A77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D940BAF" w14:textId="77777777" w:rsidR="00C25A77" w:rsidRDefault="00C25A77" w:rsidP="00C25A7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0390EE60" w14:textId="77777777" w:rsidR="00C25A77" w:rsidRDefault="00C25A77" w:rsidP="00C25A77">
      <w:pPr>
        <w:pStyle w:val="NoSpacing"/>
        <w:jc w:val="both"/>
        <w:rPr>
          <w:color w:val="000000"/>
        </w:rPr>
      </w:pPr>
    </w:p>
    <w:p w14:paraId="6A159C62" w14:textId="77777777" w:rsidR="00C25A77" w:rsidRDefault="00C25A77" w:rsidP="00C25A77">
      <w:pPr>
        <w:pStyle w:val="NoSpacing"/>
        <w:jc w:val="both"/>
        <w:rPr>
          <w:color w:val="000000"/>
        </w:rPr>
      </w:pPr>
    </w:p>
    <w:p w14:paraId="5A1D4EB1" w14:textId="77777777" w:rsidR="00C25A77" w:rsidRPr="00783FEC" w:rsidRDefault="00C25A77" w:rsidP="00C25A77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491083AF" w14:textId="77777777" w:rsidR="006B2F86" w:rsidRPr="00E71FC3" w:rsidRDefault="00C25A7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07EEE" w14:textId="77777777" w:rsidR="00C25A77" w:rsidRDefault="00C25A77" w:rsidP="00E71FC3">
      <w:pPr>
        <w:spacing w:after="0" w:line="240" w:lineRule="auto"/>
      </w:pPr>
      <w:r>
        <w:separator/>
      </w:r>
    </w:p>
  </w:endnote>
  <w:endnote w:type="continuationSeparator" w:id="0">
    <w:p w14:paraId="06134E25" w14:textId="77777777" w:rsidR="00C25A77" w:rsidRDefault="00C25A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25B1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8AB2A" w14:textId="77777777" w:rsidR="00C25A77" w:rsidRDefault="00C25A77" w:rsidP="00E71FC3">
      <w:pPr>
        <w:spacing w:after="0" w:line="240" w:lineRule="auto"/>
      </w:pPr>
      <w:r>
        <w:separator/>
      </w:r>
    </w:p>
  </w:footnote>
  <w:footnote w:type="continuationSeparator" w:id="0">
    <w:p w14:paraId="2A58BF02" w14:textId="77777777" w:rsidR="00C25A77" w:rsidRDefault="00C25A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77"/>
    <w:rsid w:val="001A7C09"/>
    <w:rsid w:val="00577BD5"/>
    <w:rsid w:val="006A1F77"/>
    <w:rsid w:val="00733BE7"/>
    <w:rsid w:val="00AB52E8"/>
    <w:rsid w:val="00B16D3F"/>
    <w:rsid w:val="00C25A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A9A6D"/>
  <w15:chartTrackingRefBased/>
  <w15:docId w15:val="{C0EDC7FB-ECF9-4E4A-87A1-733059A4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25A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2020-01-28T21:02:00Z</dcterms:created>
  <dcterms:modified xsi:type="dcterms:W3CDTF">2020-01-28T21:03:00Z</dcterms:modified>
</cp:coreProperties>
</file>