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E778B" w14:textId="77777777" w:rsidR="00157B11" w:rsidRDefault="00157B11" w:rsidP="00157B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TALBOT</w:t>
      </w:r>
      <w:r>
        <w:rPr>
          <w:rFonts w:cs="Times New Roman"/>
          <w:szCs w:val="24"/>
        </w:rPr>
        <w:t xml:space="preserve">       (fl.1463)</w:t>
      </w:r>
    </w:p>
    <w:p w14:paraId="335CCB5D" w14:textId="77777777" w:rsidR="00157B11" w:rsidRDefault="00157B11" w:rsidP="00157B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Wantage, Berkshire. Labourer.</w:t>
      </w:r>
    </w:p>
    <w:p w14:paraId="09F28DA6" w14:textId="77777777" w:rsidR="00157B11" w:rsidRDefault="00157B11" w:rsidP="00157B11">
      <w:pPr>
        <w:pStyle w:val="NoSpacing"/>
        <w:rPr>
          <w:rFonts w:cs="Times New Roman"/>
          <w:szCs w:val="24"/>
        </w:rPr>
      </w:pPr>
    </w:p>
    <w:p w14:paraId="3930CB22" w14:textId="77777777" w:rsidR="00157B11" w:rsidRDefault="00157B11" w:rsidP="00157B11">
      <w:pPr>
        <w:pStyle w:val="NoSpacing"/>
        <w:rPr>
          <w:rFonts w:cs="Times New Roman"/>
          <w:szCs w:val="24"/>
        </w:rPr>
      </w:pPr>
    </w:p>
    <w:p w14:paraId="1FEDA92D" w14:textId="77777777" w:rsidR="00157B11" w:rsidRDefault="00157B11" w:rsidP="00157B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>John Esbury(q.v.) brought a plaint of trespass against him and 7 others.</w:t>
      </w:r>
    </w:p>
    <w:p w14:paraId="7B7FE44F" w14:textId="77777777" w:rsidR="00157B11" w:rsidRDefault="00157B11" w:rsidP="00157B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C225F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rPr>
          <w:rFonts w:cs="Times New Roman"/>
          <w:szCs w:val="24"/>
        </w:rPr>
        <w:t xml:space="preserve"> )</w:t>
      </w:r>
    </w:p>
    <w:p w14:paraId="7466970B" w14:textId="77777777" w:rsidR="00157B11" w:rsidRDefault="00157B11" w:rsidP="00157B11">
      <w:pPr>
        <w:pStyle w:val="NoSpacing"/>
        <w:rPr>
          <w:rFonts w:cs="Times New Roman"/>
          <w:szCs w:val="24"/>
        </w:rPr>
      </w:pPr>
    </w:p>
    <w:p w14:paraId="1EBD7403" w14:textId="77777777" w:rsidR="00157B11" w:rsidRDefault="00157B11" w:rsidP="00157B11">
      <w:pPr>
        <w:pStyle w:val="NoSpacing"/>
        <w:rPr>
          <w:rFonts w:cs="Times New Roman"/>
          <w:szCs w:val="24"/>
        </w:rPr>
      </w:pPr>
    </w:p>
    <w:p w14:paraId="0CC8B9D0" w14:textId="6235B8B6" w:rsidR="00BA00AB" w:rsidRPr="00EB3209" w:rsidRDefault="00157B1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September 2025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F0311" w14:textId="77777777" w:rsidR="00157B11" w:rsidRDefault="00157B11" w:rsidP="009139A6">
      <w:r>
        <w:separator/>
      </w:r>
    </w:p>
  </w:endnote>
  <w:endnote w:type="continuationSeparator" w:id="0">
    <w:p w14:paraId="28DBB000" w14:textId="77777777" w:rsidR="00157B11" w:rsidRDefault="00157B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F5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A615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DA1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0592F" w14:textId="77777777" w:rsidR="00157B11" w:rsidRDefault="00157B11" w:rsidP="009139A6">
      <w:r>
        <w:separator/>
      </w:r>
    </w:p>
  </w:footnote>
  <w:footnote w:type="continuationSeparator" w:id="0">
    <w:p w14:paraId="60E309B6" w14:textId="77777777" w:rsidR="00157B11" w:rsidRDefault="00157B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8609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886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358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B11"/>
    <w:rsid w:val="000666E0"/>
    <w:rsid w:val="000A2E7A"/>
    <w:rsid w:val="001307AC"/>
    <w:rsid w:val="00157B11"/>
    <w:rsid w:val="00190DFA"/>
    <w:rsid w:val="002510B7"/>
    <w:rsid w:val="00270799"/>
    <w:rsid w:val="002737D5"/>
    <w:rsid w:val="00357E4A"/>
    <w:rsid w:val="005C130B"/>
    <w:rsid w:val="00737A1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63D0A"/>
  <w15:chartTrackingRefBased/>
  <w15:docId w15:val="{890859D8-2E15-4E9D-8881-F2635CB2F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57B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2025-09-23T10:59:00Z</dcterms:created>
  <dcterms:modified xsi:type="dcterms:W3CDTF">2025-09-23T10:59:00Z</dcterms:modified>
</cp:coreProperties>
</file>