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FF255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TALBOT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C8083CA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Shottesworth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Lancashire. Esquire.</w:t>
      </w:r>
    </w:p>
    <w:p w14:paraId="794CBF36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06ADD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057A7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answering a plea that 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£400 to Sir John</w:t>
      </w:r>
    </w:p>
    <w:p w14:paraId="0BCFAACA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Pylkyngton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administrator of the goods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Pylkyngton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D7CA72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p.118)</w:t>
      </w:r>
    </w:p>
    <w:p w14:paraId="497E40B2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4B8DF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B4EC12" w14:textId="77777777" w:rsidR="00D63F4E" w:rsidRDefault="00D63F4E" w:rsidP="00D6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2021</w:t>
      </w:r>
    </w:p>
    <w:p w14:paraId="4A404E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76E74" w14:textId="77777777" w:rsidR="00D63F4E" w:rsidRDefault="00D63F4E" w:rsidP="009139A6">
      <w:r>
        <w:separator/>
      </w:r>
    </w:p>
  </w:endnote>
  <w:endnote w:type="continuationSeparator" w:id="0">
    <w:p w14:paraId="6C8BB3FB" w14:textId="77777777" w:rsidR="00D63F4E" w:rsidRDefault="00D63F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6A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4BD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3D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B656A" w14:textId="77777777" w:rsidR="00D63F4E" w:rsidRDefault="00D63F4E" w:rsidP="009139A6">
      <w:r>
        <w:separator/>
      </w:r>
    </w:p>
  </w:footnote>
  <w:footnote w:type="continuationSeparator" w:id="0">
    <w:p w14:paraId="7F6C64B2" w14:textId="77777777" w:rsidR="00D63F4E" w:rsidRDefault="00D63F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455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8A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D8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4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3F4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E5CCE"/>
  <w15:chartTrackingRefBased/>
  <w15:docId w15:val="{CED30ED9-B4A4-44F7-A51A-C7CD23C9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2021-04-20T21:05:00Z</dcterms:created>
  <dcterms:modified xsi:type="dcterms:W3CDTF">2021-04-20T21:05:00Z</dcterms:modified>
</cp:coreProperties>
</file>