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8E9FD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TALBOT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3CE58ED0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A49DCC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68BF4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3D840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BC31A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 brought a plaint of debt against him, John</w:t>
      </w:r>
    </w:p>
    <w:p w14:paraId="5AB88A98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and Robert Davy of London, salter(q.v.).</w:t>
      </w:r>
    </w:p>
    <w:p w14:paraId="74A9D45D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244EA3F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B5379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E019B" w14:textId="77777777" w:rsidR="00E23DAF" w:rsidRDefault="00E23DAF" w:rsidP="00E23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2022</w:t>
      </w:r>
    </w:p>
    <w:p w14:paraId="594E875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6F38" w14:textId="77777777" w:rsidR="00E23DAF" w:rsidRDefault="00E23DAF" w:rsidP="009139A6">
      <w:r>
        <w:separator/>
      </w:r>
    </w:p>
  </w:endnote>
  <w:endnote w:type="continuationSeparator" w:id="0">
    <w:p w14:paraId="31717D55" w14:textId="77777777" w:rsidR="00E23DAF" w:rsidRDefault="00E23D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6F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CE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61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A130E" w14:textId="77777777" w:rsidR="00E23DAF" w:rsidRDefault="00E23DAF" w:rsidP="009139A6">
      <w:r>
        <w:separator/>
      </w:r>
    </w:p>
  </w:footnote>
  <w:footnote w:type="continuationSeparator" w:id="0">
    <w:p w14:paraId="3DC6CE85" w14:textId="77777777" w:rsidR="00E23DAF" w:rsidRDefault="00E23D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DC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F8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544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A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3DA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AD8CD"/>
  <w15:chartTrackingRefBased/>
  <w15:docId w15:val="{45BE17E6-2AE3-493B-AC60-33BB6E90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3D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2022-05-26T20:47:00Z</dcterms:created>
  <dcterms:modified xsi:type="dcterms:W3CDTF">2022-05-26T20:48:00Z</dcterms:modified>
</cp:coreProperties>
</file>