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13468" w14:textId="77777777" w:rsidR="004E1D61" w:rsidRDefault="004E1D61" w:rsidP="004E1D61">
      <w:pPr>
        <w:pStyle w:val="NoSpacing"/>
        <w:rPr>
          <w:rFonts w:ascii="Times New Roman" w:hAnsi="Times New Roman" w:cs="Times New Roman"/>
          <w:sz w:val="24"/>
          <w:szCs w:val="24"/>
        </w:rPr>
      </w:pPr>
      <w:r>
        <w:rPr>
          <w:rFonts w:ascii="Times New Roman" w:hAnsi="Times New Roman" w:cs="Times New Roman"/>
          <w:sz w:val="24"/>
          <w:szCs w:val="24"/>
          <w:u w:val="single"/>
        </w:rPr>
        <w:t>William TALBOT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481463E1" w14:textId="77777777" w:rsidR="004E1D61" w:rsidRDefault="004E1D61" w:rsidP="004E1D61">
      <w:pPr>
        <w:pStyle w:val="NoSpacing"/>
        <w:rPr>
          <w:rFonts w:ascii="Times New Roman" w:hAnsi="Times New Roman" w:cs="Times New Roman"/>
          <w:sz w:val="24"/>
          <w:szCs w:val="24"/>
        </w:rPr>
      </w:pPr>
      <w:r>
        <w:rPr>
          <w:rFonts w:ascii="Times New Roman" w:hAnsi="Times New Roman" w:cs="Times New Roman"/>
          <w:sz w:val="24"/>
          <w:szCs w:val="24"/>
        </w:rPr>
        <w:t>of Cornwall.</w:t>
      </w:r>
    </w:p>
    <w:p w14:paraId="5148905E" w14:textId="77777777" w:rsidR="004E1D61" w:rsidRDefault="004E1D61" w:rsidP="004E1D61">
      <w:pPr>
        <w:pStyle w:val="NoSpacing"/>
        <w:rPr>
          <w:rFonts w:ascii="Times New Roman" w:hAnsi="Times New Roman" w:cs="Times New Roman"/>
          <w:sz w:val="24"/>
          <w:szCs w:val="24"/>
        </w:rPr>
      </w:pPr>
    </w:p>
    <w:p w14:paraId="67D759FC" w14:textId="77777777" w:rsidR="004E1D61" w:rsidRDefault="004E1D61" w:rsidP="004E1D61">
      <w:pPr>
        <w:pStyle w:val="NoSpacing"/>
        <w:rPr>
          <w:rFonts w:ascii="Times New Roman" w:hAnsi="Times New Roman" w:cs="Times New Roman"/>
          <w:sz w:val="24"/>
          <w:szCs w:val="24"/>
        </w:rPr>
      </w:pPr>
    </w:p>
    <w:p w14:paraId="4BA411B5" w14:textId="77777777" w:rsidR="004E1D61" w:rsidRDefault="004E1D61" w:rsidP="004E1D61">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Cornwall touching the names of the persons bound to contribute to the subsidy granted to the King at the last Parliament. He was also a collector.</w:t>
      </w:r>
    </w:p>
    <w:p w14:paraId="70481B93" w14:textId="77777777" w:rsidR="004E1D61" w:rsidRDefault="004E1D61" w:rsidP="004E1D61">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1956D9E7" w14:textId="77777777" w:rsidR="004E1D61" w:rsidRDefault="004E1D61" w:rsidP="004E1D61">
      <w:pPr>
        <w:pStyle w:val="NoSpacing"/>
        <w:rPr>
          <w:rFonts w:ascii="Times New Roman" w:hAnsi="Times New Roman" w:cs="Times New Roman"/>
          <w:sz w:val="24"/>
          <w:szCs w:val="24"/>
        </w:rPr>
      </w:pPr>
    </w:p>
    <w:p w14:paraId="33F2445E" w14:textId="77777777" w:rsidR="004E1D61" w:rsidRDefault="004E1D61" w:rsidP="004E1D61">
      <w:pPr>
        <w:pStyle w:val="NoSpacing"/>
        <w:rPr>
          <w:rFonts w:ascii="Times New Roman" w:hAnsi="Times New Roman" w:cs="Times New Roman"/>
          <w:sz w:val="24"/>
          <w:szCs w:val="24"/>
        </w:rPr>
      </w:pPr>
    </w:p>
    <w:p w14:paraId="70358EA1" w14:textId="77777777" w:rsidR="004E1D61" w:rsidRDefault="004E1D61" w:rsidP="004E1D61">
      <w:pPr>
        <w:pStyle w:val="NoSpacing"/>
        <w:rPr>
          <w:rFonts w:ascii="Times New Roman" w:hAnsi="Times New Roman" w:cs="Times New Roman"/>
          <w:sz w:val="24"/>
          <w:szCs w:val="24"/>
        </w:rPr>
      </w:pPr>
      <w:r>
        <w:rPr>
          <w:rFonts w:ascii="Times New Roman" w:hAnsi="Times New Roman" w:cs="Times New Roman"/>
          <w:sz w:val="24"/>
          <w:szCs w:val="24"/>
        </w:rPr>
        <w:t>25 June 2021</w:t>
      </w:r>
    </w:p>
    <w:p w14:paraId="6EA721DE"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A39BC" w14:textId="77777777" w:rsidR="004E1D61" w:rsidRDefault="004E1D61" w:rsidP="009139A6">
      <w:r>
        <w:separator/>
      </w:r>
    </w:p>
  </w:endnote>
  <w:endnote w:type="continuationSeparator" w:id="0">
    <w:p w14:paraId="371C1B52" w14:textId="77777777" w:rsidR="004E1D61" w:rsidRDefault="004E1D6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E6CE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3F626"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713D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B224F" w14:textId="77777777" w:rsidR="004E1D61" w:rsidRDefault="004E1D61" w:rsidP="009139A6">
      <w:r>
        <w:separator/>
      </w:r>
    </w:p>
  </w:footnote>
  <w:footnote w:type="continuationSeparator" w:id="0">
    <w:p w14:paraId="0AE8CED0" w14:textId="77777777" w:rsidR="004E1D61" w:rsidRDefault="004E1D6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28F7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9749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A15E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61"/>
    <w:rsid w:val="000666E0"/>
    <w:rsid w:val="002510B7"/>
    <w:rsid w:val="004E1D61"/>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FB22"/>
  <w15:chartTrackingRefBased/>
  <w15:docId w15:val="{E86C7A5E-20D7-4578-82E1-693B6E31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2021-07-12T06:59:00Z</dcterms:created>
  <dcterms:modified xsi:type="dcterms:W3CDTF">2021-07-12T06:59:00Z</dcterms:modified>
</cp:coreProperties>
</file>