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5ACB" w14:textId="77777777" w:rsidR="00A64135" w:rsidRDefault="00A64135" w:rsidP="00A64135">
      <w:pPr>
        <w:pStyle w:val="NoSpacing"/>
      </w:pPr>
      <w:r>
        <w:rPr>
          <w:u w:val="single"/>
        </w:rPr>
        <w:t>William TALBOT</w:t>
      </w:r>
      <w:r>
        <w:t xml:space="preserve">    (fl.1440’s)</w:t>
      </w:r>
    </w:p>
    <w:p w14:paraId="598AE4ED" w14:textId="77777777" w:rsidR="00A64135" w:rsidRDefault="00A64135" w:rsidP="00A64135">
      <w:pPr>
        <w:pStyle w:val="NoSpacing"/>
      </w:pPr>
      <w:r>
        <w:t>of Bristol. Mercer.</w:t>
      </w:r>
    </w:p>
    <w:p w14:paraId="407D475E" w14:textId="77777777" w:rsidR="00A64135" w:rsidRDefault="00A64135" w:rsidP="00A64135">
      <w:pPr>
        <w:pStyle w:val="NoSpacing"/>
      </w:pPr>
    </w:p>
    <w:p w14:paraId="2127B0E0" w14:textId="77777777" w:rsidR="00A64135" w:rsidRDefault="00A64135" w:rsidP="00A64135">
      <w:pPr>
        <w:pStyle w:val="NoSpacing"/>
      </w:pPr>
    </w:p>
    <w:p w14:paraId="0AB93F0B" w14:textId="77777777" w:rsidR="00A64135" w:rsidRDefault="00A64135" w:rsidP="00A64135">
      <w:pPr>
        <w:pStyle w:val="NoSpacing"/>
      </w:pPr>
      <w:r>
        <w:t xml:space="preserve">       1440’s</w:t>
      </w:r>
      <w:r>
        <w:tab/>
        <w:t>He was a Bailiff.</w:t>
      </w:r>
    </w:p>
    <w:p w14:paraId="7FB44F46" w14:textId="77777777" w:rsidR="00A64135" w:rsidRDefault="00A64135" w:rsidP="00A64135">
      <w:pPr>
        <w:pStyle w:val="NoSpacing"/>
        <w:ind w:left="1440"/>
      </w:pPr>
      <w:r>
        <w:t>(“Late Medieval Bristol, Time Space and Power” by Peter Fleming published  in 2024 by the Yorkist History Trust p.281 n.14)</w:t>
      </w:r>
    </w:p>
    <w:p w14:paraId="43523F2B" w14:textId="77777777" w:rsidR="00A64135" w:rsidRDefault="00A64135" w:rsidP="00A64135">
      <w:pPr>
        <w:pStyle w:val="NoSpacing"/>
      </w:pPr>
    </w:p>
    <w:p w14:paraId="454E2F82" w14:textId="77777777" w:rsidR="00A64135" w:rsidRDefault="00A64135" w:rsidP="00A64135">
      <w:pPr>
        <w:pStyle w:val="NoSpacing"/>
      </w:pPr>
    </w:p>
    <w:p w14:paraId="638174BA" w14:textId="77777777" w:rsidR="00A64135" w:rsidRDefault="00A64135" w:rsidP="00A64135">
      <w:pPr>
        <w:pStyle w:val="NoSpacing"/>
      </w:pPr>
      <w:r>
        <w:t>24 July 2025</w:t>
      </w:r>
    </w:p>
    <w:p w14:paraId="179D39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8C45" w14:textId="77777777" w:rsidR="00A64135" w:rsidRDefault="00A64135" w:rsidP="009139A6">
      <w:r>
        <w:separator/>
      </w:r>
    </w:p>
  </w:endnote>
  <w:endnote w:type="continuationSeparator" w:id="0">
    <w:p w14:paraId="408A3245" w14:textId="77777777" w:rsidR="00A64135" w:rsidRDefault="00A641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52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12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C0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E243" w14:textId="77777777" w:rsidR="00A64135" w:rsidRDefault="00A64135" w:rsidP="009139A6">
      <w:r>
        <w:separator/>
      </w:r>
    </w:p>
  </w:footnote>
  <w:footnote w:type="continuationSeparator" w:id="0">
    <w:p w14:paraId="3C0FDB7B" w14:textId="77777777" w:rsidR="00A64135" w:rsidRDefault="00A641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7D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4F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7B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35"/>
    <w:rsid w:val="000666E0"/>
    <w:rsid w:val="000A2E7A"/>
    <w:rsid w:val="001307AC"/>
    <w:rsid w:val="00190DFA"/>
    <w:rsid w:val="001D4929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64135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361A4"/>
  <w15:chartTrackingRefBased/>
  <w15:docId w15:val="{DD96C07C-564E-47E0-892A-FA9AF5A9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2025-07-25T19:34:00Z</dcterms:created>
  <dcterms:modified xsi:type="dcterms:W3CDTF">2025-07-25T19:34:00Z</dcterms:modified>
</cp:coreProperties>
</file>