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A33" w:rsidRDefault="003B1A33" w:rsidP="003B1A33">
      <w:pPr>
        <w:pStyle w:val="NoSpacing"/>
      </w:pPr>
      <w:r>
        <w:rPr>
          <w:u w:val="single"/>
        </w:rPr>
        <w:t>William TALBOT</w:t>
      </w:r>
      <w:r>
        <w:t xml:space="preserve">      </w:t>
      </w:r>
      <w:r w:rsidRPr="007E04EA">
        <w:t>(fl.1415)</w:t>
      </w:r>
    </w:p>
    <w:p w:rsidR="003B1A33" w:rsidRPr="007E04EA" w:rsidRDefault="003B1A33" w:rsidP="003B1A33">
      <w:pPr>
        <w:pStyle w:val="NoSpacing"/>
      </w:pPr>
      <w:proofErr w:type="gramStart"/>
      <w:r>
        <w:t>Man-at-arms.</w:t>
      </w:r>
      <w:proofErr w:type="gramEnd"/>
    </w:p>
    <w:p w:rsidR="003B1A33" w:rsidRPr="007E04EA" w:rsidRDefault="003B1A33" w:rsidP="003B1A33">
      <w:pPr>
        <w:pStyle w:val="NoSpacing"/>
      </w:pPr>
    </w:p>
    <w:p w:rsidR="003B1A33" w:rsidRPr="007E04EA" w:rsidRDefault="003B1A33" w:rsidP="003B1A33">
      <w:pPr>
        <w:pStyle w:val="NoSpacing"/>
      </w:pPr>
    </w:p>
    <w:p w:rsidR="003B1A33" w:rsidRDefault="003B1A33" w:rsidP="003B1A33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William </w:t>
      </w:r>
    </w:p>
    <w:p w:rsidR="003B1A33" w:rsidRPr="007E04EA" w:rsidRDefault="003B1A33" w:rsidP="003B1A33">
      <w:pPr>
        <w:pStyle w:val="NoSpacing"/>
      </w:pPr>
      <w:r>
        <w:tab/>
      </w:r>
      <w:r>
        <w:tab/>
      </w:r>
      <w:proofErr w:type="gramStart"/>
      <w:r>
        <w:t>Talbot(</w:t>
      </w:r>
      <w:proofErr w:type="gramEnd"/>
      <w:r>
        <w:t>q.v.).</w:t>
      </w:r>
    </w:p>
    <w:p w:rsidR="003B1A33" w:rsidRPr="007E04EA" w:rsidRDefault="003B1A33" w:rsidP="003B1A33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3B1A33" w:rsidRPr="007E04EA" w:rsidRDefault="003B1A33" w:rsidP="003B1A33">
      <w:pPr>
        <w:pStyle w:val="NoSpacing"/>
      </w:pPr>
    </w:p>
    <w:p w:rsidR="003B1A33" w:rsidRPr="007E04EA" w:rsidRDefault="003B1A33" w:rsidP="003B1A33">
      <w:pPr>
        <w:pStyle w:val="NoSpacing"/>
      </w:pPr>
    </w:p>
    <w:p w:rsidR="003B1A33" w:rsidRDefault="003B1A33" w:rsidP="003B1A33">
      <w:pPr>
        <w:pStyle w:val="NoSpacing"/>
      </w:pPr>
      <w:r>
        <w:t>11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A33" w:rsidRDefault="003B1A33" w:rsidP="00920DE3">
      <w:pPr>
        <w:spacing w:after="0" w:line="240" w:lineRule="auto"/>
      </w:pPr>
      <w:r>
        <w:separator/>
      </w:r>
    </w:p>
  </w:endnote>
  <w:endnote w:type="continuationSeparator" w:id="0">
    <w:p w:rsidR="003B1A33" w:rsidRDefault="003B1A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A33" w:rsidRDefault="003B1A33" w:rsidP="00920DE3">
      <w:pPr>
        <w:spacing w:after="0" w:line="240" w:lineRule="auto"/>
      </w:pPr>
      <w:r>
        <w:separator/>
      </w:r>
    </w:p>
  </w:footnote>
  <w:footnote w:type="continuationSeparator" w:id="0">
    <w:p w:rsidR="003B1A33" w:rsidRDefault="003B1A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A33"/>
    <w:rsid w:val="00120749"/>
    <w:rsid w:val="003B1A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B1A3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B1A3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2014-03-22T20:46:00Z</dcterms:created>
  <dcterms:modified xsi:type="dcterms:W3CDTF">2014-03-22T20:47:00Z</dcterms:modified>
</cp:coreProperties>
</file>