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8154D0" w14:textId="77777777" w:rsidR="008877DC" w:rsidRPr="00690BA6" w:rsidRDefault="008877DC" w:rsidP="008877D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TALBOT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339F7A7E" w14:textId="77777777" w:rsidR="008877DC" w:rsidRDefault="008877DC" w:rsidP="008877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082AFFD4" w14:textId="77777777" w:rsidR="008877DC" w:rsidRDefault="008877DC" w:rsidP="008877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A52980" w14:textId="77777777" w:rsidR="008877DC" w:rsidRDefault="008877DC" w:rsidP="008877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360A42" w14:textId="77777777" w:rsidR="008877DC" w:rsidRDefault="008877DC" w:rsidP="008877D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5734826E" w14:textId="77777777" w:rsidR="008877DC" w:rsidRDefault="008877DC" w:rsidP="008877DC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m.4,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47CAAED" w14:textId="77777777" w:rsidR="008877DC" w:rsidRDefault="008877DC" w:rsidP="008877DC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0DB60E55" w14:textId="77777777" w:rsidR="008877DC" w:rsidRDefault="008877DC" w:rsidP="008877D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C508A41" w14:textId="77777777" w:rsidR="008877DC" w:rsidRDefault="008877DC" w:rsidP="008877D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8D49C01" w14:textId="77777777" w:rsidR="008877DC" w:rsidRDefault="008877DC" w:rsidP="008877D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5 March 2021</w:t>
      </w:r>
    </w:p>
    <w:p w14:paraId="431DFAF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5B362D" w14:textId="77777777" w:rsidR="008877DC" w:rsidRDefault="008877DC" w:rsidP="009139A6">
      <w:r>
        <w:separator/>
      </w:r>
    </w:p>
  </w:endnote>
  <w:endnote w:type="continuationSeparator" w:id="0">
    <w:p w14:paraId="1551EBB8" w14:textId="77777777" w:rsidR="008877DC" w:rsidRDefault="008877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DB08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42116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40D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319186" w14:textId="77777777" w:rsidR="008877DC" w:rsidRDefault="008877DC" w:rsidP="009139A6">
      <w:r>
        <w:separator/>
      </w:r>
    </w:p>
  </w:footnote>
  <w:footnote w:type="continuationSeparator" w:id="0">
    <w:p w14:paraId="3A8ACAA6" w14:textId="77777777" w:rsidR="008877DC" w:rsidRDefault="008877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C419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EA08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D11BD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7DC"/>
    <w:rsid w:val="000666E0"/>
    <w:rsid w:val="002510B7"/>
    <w:rsid w:val="005C130B"/>
    <w:rsid w:val="00826F5C"/>
    <w:rsid w:val="008877D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01E84"/>
  <w15:chartTrackingRefBased/>
  <w15:docId w15:val="{F24B611C-ADC0-4083-B793-7A956B60C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2021-04-03T20:13:00Z</dcterms:created>
  <dcterms:modified xsi:type="dcterms:W3CDTF">2021-04-03T20:13:00Z</dcterms:modified>
</cp:coreProperties>
</file>