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F05254" w14:textId="77777777" w:rsidR="00196451" w:rsidRDefault="00196451" w:rsidP="00196451">
      <w:pPr>
        <w:pStyle w:val="NoSpacing"/>
        <w:jc w:val="both"/>
      </w:pPr>
      <w:r>
        <w:rPr>
          <w:u w:val="single"/>
        </w:rPr>
        <w:t>William TALBOT</w:t>
      </w:r>
      <w:r>
        <w:t xml:space="preserve">    </w:t>
      </w:r>
      <w:proofErr w:type="gramStart"/>
      <w:r>
        <w:t xml:space="preserve">   (</w:t>
      </w:r>
      <w:proofErr w:type="gramEnd"/>
      <w:r>
        <w:t>fl.1482)</w:t>
      </w:r>
    </w:p>
    <w:p w14:paraId="57932872" w14:textId="77777777" w:rsidR="00196451" w:rsidRDefault="00196451" w:rsidP="00196451">
      <w:pPr>
        <w:pStyle w:val="NoSpacing"/>
        <w:jc w:val="both"/>
      </w:pPr>
      <w:r>
        <w:t>Vicar of North Cave, East Riding of Yorkshire.</w:t>
      </w:r>
    </w:p>
    <w:p w14:paraId="438385A4" w14:textId="77777777" w:rsidR="00196451" w:rsidRDefault="00196451" w:rsidP="00196451">
      <w:pPr>
        <w:pStyle w:val="NoSpacing"/>
        <w:jc w:val="both"/>
      </w:pPr>
    </w:p>
    <w:p w14:paraId="27AAB175" w14:textId="77777777" w:rsidR="00196451" w:rsidRDefault="00196451" w:rsidP="00196451">
      <w:pPr>
        <w:pStyle w:val="NoSpacing"/>
        <w:jc w:val="both"/>
      </w:pPr>
    </w:p>
    <w:p w14:paraId="5A6696EA" w14:textId="77777777" w:rsidR="00196451" w:rsidRDefault="00196451" w:rsidP="00196451">
      <w:pPr>
        <w:pStyle w:val="NoSpacing"/>
        <w:jc w:val="both"/>
      </w:pPr>
      <w:r>
        <w:t xml:space="preserve">  9 Dec.1482</w:t>
      </w:r>
      <w:r>
        <w:tab/>
        <w:t>He had resigned by this date.</w:t>
      </w:r>
    </w:p>
    <w:p w14:paraId="2CB87ECD" w14:textId="77777777" w:rsidR="00196451" w:rsidRDefault="00196451" w:rsidP="00196451">
      <w:pPr>
        <w:pStyle w:val="NoSpacing"/>
      </w:pPr>
      <w:r>
        <w:tab/>
      </w:r>
      <w:r>
        <w:tab/>
        <w:t>(“The Register of Thomas Rotherham, Archbishop of York 1480-1500</w:t>
      </w:r>
    </w:p>
    <w:p w14:paraId="3CE5589D" w14:textId="77777777" w:rsidR="00196451" w:rsidRDefault="00196451" w:rsidP="00196451">
      <w:pPr>
        <w:pStyle w:val="NoSpacing"/>
        <w:ind w:left="720" w:firstLine="720"/>
        <w:jc w:val="both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p.26)</w:t>
      </w:r>
    </w:p>
    <w:p w14:paraId="45854638" w14:textId="77777777" w:rsidR="00196451" w:rsidRDefault="00196451" w:rsidP="00196451">
      <w:pPr>
        <w:pStyle w:val="NoSpacing"/>
        <w:jc w:val="both"/>
      </w:pPr>
    </w:p>
    <w:p w14:paraId="24E39B40" w14:textId="77777777" w:rsidR="00196451" w:rsidRDefault="00196451" w:rsidP="00196451">
      <w:pPr>
        <w:pStyle w:val="NoSpacing"/>
        <w:jc w:val="both"/>
      </w:pPr>
    </w:p>
    <w:p w14:paraId="4AC7B5F9" w14:textId="77777777" w:rsidR="00196451" w:rsidRDefault="00196451" w:rsidP="00196451">
      <w:pPr>
        <w:pStyle w:val="NoSpacing"/>
        <w:jc w:val="both"/>
      </w:pPr>
      <w:r>
        <w:t>7 June 2019</w:t>
      </w:r>
    </w:p>
    <w:p w14:paraId="5342C075" w14:textId="77777777" w:rsidR="006B2F86" w:rsidRPr="00E71FC3" w:rsidRDefault="0019645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E742E9" w14:textId="77777777" w:rsidR="00196451" w:rsidRDefault="00196451" w:rsidP="00E71FC3">
      <w:pPr>
        <w:spacing w:after="0" w:line="240" w:lineRule="auto"/>
      </w:pPr>
      <w:r>
        <w:separator/>
      </w:r>
    </w:p>
  </w:endnote>
  <w:endnote w:type="continuationSeparator" w:id="0">
    <w:p w14:paraId="0507AFF9" w14:textId="77777777" w:rsidR="00196451" w:rsidRDefault="0019645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9B62E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DE28B6" w14:textId="77777777" w:rsidR="00196451" w:rsidRDefault="00196451" w:rsidP="00E71FC3">
      <w:pPr>
        <w:spacing w:after="0" w:line="240" w:lineRule="auto"/>
      </w:pPr>
      <w:r>
        <w:separator/>
      </w:r>
    </w:p>
  </w:footnote>
  <w:footnote w:type="continuationSeparator" w:id="0">
    <w:p w14:paraId="4AA1A4AC" w14:textId="77777777" w:rsidR="00196451" w:rsidRDefault="0019645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451"/>
    <w:rsid w:val="0019645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90DD8"/>
  <w15:chartTrackingRefBased/>
  <w15:docId w15:val="{41A7334C-DA7D-4DA4-BDD8-DCE74219E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2019-06-18T20:28:00Z</dcterms:created>
  <dcterms:modified xsi:type="dcterms:W3CDTF">2019-06-18T20:29:00Z</dcterms:modified>
</cp:coreProperties>
</file>