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AA398" w14:textId="77777777" w:rsidR="00B93F60" w:rsidRDefault="00B93F60" w:rsidP="00B93F6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TALBOT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292BC42" w14:textId="77777777" w:rsidR="00B93F60" w:rsidRDefault="00B93F60" w:rsidP="00B93F6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24D191B" w14:textId="77777777" w:rsidR="00B93F60" w:rsidRDefault="00B93F60" w:rsidP="00B93F6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2C8CE4A" w14:textId="77777777" w:rsidR="00B93F60" w:rsidRDefault="00B93F60" w:rsidP="00B93F6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9 May1404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Calais to serve under</w:t>
      </w:r>
    </w:p>
    <w:p w14:paraId="4C9ED08A" w14:textId="77777777" w:rsidR="00B93F60" w:rsidRDefault="00B93F60" w:rsidP="00B93F6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John Beaufort, Earl of Somerset(q.v.).    (T.N.A. ref. C76/87, m5)</w:t>
      </w:r>
    </w:p>
    <w:p w14:paraId="03B31EF2" w14:textId="77777777" w:rsidR="00B93F60" w:rsidRDefault="00B93F60" w:rsidP="00B93F6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B6D11B" w14:textId="77777777" w:rsidR="00B93F60" w:rsidRDefault="00B93F60" w:rsidP="00B93F6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580AC36" w14:textId="77777777" w:rsidR="00B93F60" w:rsidRDefault="00B93F60" w:rsidP="00B93F60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December 2022</w:t>
      </w:r>
    </w:p>
    <w:p w14:paraId="12E4CC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045C1" w14:textId="77777777" w:rsidR="00B93F60" w:rsidRDefault="00B93F60" w:rsidP="009139A6">
      <w:r>
        <w:separator/>
      </w:r>
    </w:p>
  </w:endnote>
  <w:endnote w:type="continuationSeparator" w:id="0">
    <w:p w14:paraId="3461F5E5" w14:textId="77777777" w:rsidR="00B93F60" w:rsidRDefault="00B93F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269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AC6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61C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2E53B" w14:textId="77777777" w:rsidR="00B93F60" w:rsidRDefault="00B93F60" w:rsidP="009139A6">
      <w:r>
        <w:separator/>
      </w:r>
    </w:p>
  </w:footnote>
  <w:footnote w:type="continuationSeparator" w:id="0">
    <w:p w14:paraId="73004518" w14:textId="77777777" w:rsidR="00B93F60" w:rsidRDefault="00B93F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2D0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BDE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576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6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3F60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F3C8F"/>
  <w15:chartTrackingRefBased/>
  <w15:docId w15:val="{B201AA29-F86B-4DEB-AE56-23997FF91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2023-02-10T16:23:00Z</dcterms:created>
  <dcterms:modified xsi:type="dcterms:W3CDTF">2023-02-10T16:26:00Z</dcterms:modified>
</cp:coreProperties>
</file>