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1B526" w14:textId="56E6E1B4" w:rsidR="006B2F86" w:rsidRDefault="001B6C3E" w:rsidP="00E71FC3">
      <w:pPr>
        <w:pStyle w:val="NoSpacing"/>
      </w:pPr>
      <w:r>
        <w:rPr>
          <w:u w:val="single"/>
        </w:rPr>
        <w:t>Sir Gilbert TALBOT, K.G.</w:t>
      </w:r>
      <w:r>
        <w:t xml:space="preserve">     (1452-    </w:t>
      </w:r>
      <w:proofErr w:type="gramStart"/>
      <w:r>
        <w:t xml:space="preserve">  )</w:t>
      </w:r>
      <w:proofErr w:type="gramEnd"/>
    </w:p>
    <w:p w14:paraId="726DAA3A" w14:textId="74286C3A" w:rsidR="001B6C3E" w:rsidRDefault="001B6C3E" w:rsidP="00E71FC3">
      <w:pPr>
        <w:pStyle w:val="NoSpacing"/>
      </w:pPr>
    </w:p>
    <w:p w14:paraId="4DCCE255" w14:textId="4813BB0F" w:rsidR="001B6C3E" w:rsidRDefault="001B6C3E" w:rsidP="00E71FC3">
      <w:pPr>
        <w:pStyle w:val="NoSpacing"/>
      </w:pPr>
    </w:p>
    <w:p w14:paraId="37FC02AB" w14:textId="15FA2516" w:rsidR="001B6C3E" w:rsidRDefault="001B6C3E" w:rsidP="00E71FC3">
      <w:pPr>
        <w:pStyle w:val="NoSpacing"/>
      </w:pPr>
      <w:r>
        <w:t>Son of Sir John Talbot, 2</w:t>
      </w:r>
      <w:r w:rsidRPr="001B6C3E">
        <w:rPr>
          <w:vertAlign w:val="superscript"/>
        </w:rPr>
        <w:t>nd</w:t>
      </w:r>
      <w:r>
        <w:t xml:space="preserve"> Earl of Shrewsbury(</w:t>
      </w:r>
      <w:proofErr w:type="gramStart"/>
      <w:r>
        <w:t>k.b.1460)(</w:t>
      </w:r>
      <w:proofErr w:type="gramEnd"/>
      <w:r>
        <w:t>q.v.).  (Peerage 1970 p.2433)</w:t>
      </w:r>
    </w:p>
    <w:p w14:paraId="386D7B42" w14:textId="5B1E6AA4" w:rsidR="001B6C3E" w:rsidRDefault="001B6C3E" w:rsidP="00E71FC3">
      <w:pPr>
        <w:pStyle w:val="NoSpacing"/>
      </w:pPr>
    </w:p>
    <w:p w14:paraId="38EE0359" w14:textId="1E034B25" w:rsidR="001B6C3E" w:rsidRDefault="001B6C3E" w:rsidP="00E71FC3">
      <w:pPr>
        <w:pStyle w:val="NoSpacing"/>
      </w:pPr>
    </w:p>
    <w:p w14:paraId="7F668DCC" w14:textId="25927854" w:rsidR="001B6C3E" w:rsidRDefault="001B6C3E" w:rsidP="00E71FC3">
      <w:pPr>
        <w:pStyle w:val="NoSpacing"/>
      </w:pPr>
      <w:r>
        <w:t xml:space="preserve">  3 May1485</w:t>
      </w:r>
      <w:r>
        <w:tab/>
        <w:t>He joined Henry Tudor’s faction.   (Gill p.128)</w:t>
      </w:r>
    </w:p>
    <w:p w14:paraId="7F1EF53F" w14:textId="481DA180" w:rsidR="001B6C3E" w:rsidRDefault="001B6C3E" w:rsidP="00E71FC3">
      <w:pPr>
        <w:pStyle w:val="NoSpacing"/>
      </w:pPr>
      <w:r>
        <w:t>21 Aug.</w:t>
      </w:r>
      <w:r>
        <w:tab/>
        <w:t>He joined Henry Tudor’s army with 500 men.   (ibid.p.131)</w:t>
      </w:r>
    </w:p>
    <w:p w14:paraId="33C97EBF" w14:textId="2073FCC7" w:rsidR="001B6C3E" w:rsidRDefault="001B6C3E" w:rsidP="00E71FC3">
      <w:pPr>
        <w:pStyle w:val="NoSpacing"/>
      </w:pPr>
      <w:r>
        <w:t>22 Aug</w:t>
      </w:r>
      <w:r>
        <w:tab/>
        <w:t>.</w:t>
      </w:r>
      <w:r>
        <w:tab/>
        <w:t xml:space="preserve">He fought in the right wing of the Lancastrian van at Bosworth. </w:t>
      </w:r>
    </w:p>
    <w:p w14:paraId="6AE1D7B7" w14:textId="77777777" w:rsidR="001B6C3E" w:rsidRDefault="001B6C3E" w:rsidP="00E71FC3">
      <w:pPr>
        <w:pStyle w:val="NoSpacing"/>
      </w:pPr>
      <w:r>
        <w:tab/>
      </w:r>
      <w:r>
        <w:tab/>
        <w:t xml:space="preserve">He was </w:t>
      </w:r>
      <w:proofErr w:type="gramStart"/>
      <w:r>
        <w:t>wounded, and</w:t>
      </w:r>
      <w:proofErr w:type="gramEnd"/>
      <w:r>
        <w:t xml:space="preserve"> knighted after the battle. </w:t>
      </w:r>
    </w:p>
    <w:p w14:paraId="1CB5101F" w14:textId="4AAE39A8" w:rsidR="001B6C3E" w:rsidRDefault="001B6C3E" w:rsidP="001B6C3E">
      <w:pPr>
        <w:pStyle w:val="NoSpacing"/>
        <w:ind w:left="720" w:firstLine="720"/>
      </w:pPr>
      <w:r>
        <w:t>(Lander p.195 and Gill p.133)</w:t>
      </w:r>
    </w:p>
    <w:p w14:paraId="18E6C9A9" w14:textId="6731D0E9" w:rsidR="001B6C3E" w:rsidRDefault="001B6C3E" w:rsidP="001B6C3E">
      <w:pPr>
        <w:pStyle w:val="NoSpacing"/>
      </w:pPr>
      <w:r>
        <w:tab/>
        <w:t>1489</w:t>
      </w:r>
      <w:r>
        <w:tab/>
        <w:t>He helped to put down the rebellion in Yorkshire</w:t>
      </w:r>
      <w:r w:rsidR="00DB05E3">
        <w:t>.  (ibid.p.144)</w:t>
      </w:r>
    </w:p>
    <w:p w14:paraId="7D286FC1" w14:textId="13543BA6" w:rsidR="00DB05E3" w:rsidRDefault="00DB05E3" w:rsidP="001B6C3E">
      <w:pPr>
        <w:pStyle w:val="NoSpacing"/>
      </w:pPr>
    </w:p>
    <w:p w14:paraId="2180FE96" w14:textId="6CB38B91" w:rsidR="00DB05E3" w:rsidRDefault="00DB05E3" w:rsidP="001B6C3E">
      <w:pPr>
        <w:pStyle w:val="NoSpacing"/>
      </w:pPr>
    </w:p>
    <w:p w14:paraId="3EFE3A07" w14:textId="175B93DC" w:rsidR="00DB05E3" w:rsidRPr="001B6C3E" w:rsidRDefault="00DB05E3" w:rsidP="001B6C3E">
      <w:pPr>
        <w:pStyle w:val="NoSpacing"/>
      </w:pPr>
      <w:r>
        <w:t>16 June 2018</w:t>
      </w:r>
      <w:bookmarkStart w:id="0" w:name="_GoBack"/>
      <w:bookmarkEnd w:id="0"/>
    </w:p>
    <w:sectPr w:rsidR="00DB05E3" w:rsidRPr="001B6C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FB51B" w14:textId="77777777" w:rsidR="001B6C3E" w:rsidRDefault="001B6C3E" w:rsidP="00E71FC3">
      <w:pPr>
        <w:spacing w:after="0" w:line="240" w:lineRule="auto"/>
      </w:pPr>
      <w:r>
        <w:separator/>
      </w:r>
    </w:p>
  </w:endnote>
  <w:endnote w:type="continuationSeparator" w:id="0">
    <w:p w14:paraId="14335D35" w14:textId="77777777" w:rsidR="001B6C3E" w:rsidRDefault="001B6C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45F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83C40" w14:textId="77777777" w:rsidR="001B6C3E" w:rsidRDefault="001B6C3E" w:rsidP="00E71FC3">
      <w:pPr>
        <w:spacing w:after="0" w:line="240" w:lineRule="auto"/>
      </w:pPr>
      <w:r>
        <w:separator/>
      </w:r>
    </w:p>
  </w:footnote>
  <w:footnote w:type="continuationSeparator" w:id="0">
    <w:p w14:paraId="628A9EA1" w14:textId="77777777" w:rsidR="001B6C3E" w:rsidRDefault="001B6C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C3E"/>
    <w:rsid w:val="001A7C09"/>
    <w:rsid w:val="001B6C3E"/>
    <w:rsid w:val="00577BD5"/>
    <w:rsid w:val="00656CBA"/>
    <w:rsid w:val="006A1F77"/>
    <w:rsid w:val="00733BE7"/>
    <w:rsid w:val="00AB52E8"/>
    <w:rsid w:val="00B16D3F"/>
    <w:rsid w:val="00BB41AC"/>
    <w:rsid w:val="00DB05E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36A68"/>
  <w15:chartTrackingRefBased/>
  <w15:docId w15:val="{BCBC004C-0B45-40F2-AADC-A370D81A5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2018-06-16T16:39:00Z</dcterms:created>
  <dcterms:modified xsi:type="dcterms:W3CDTF">2018-06-16T18:15:00Z</dcterms:modified>
</cp:coreProperties>
</file>