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Gilbert TALBOT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d.1418)</w:t>
      </w: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 Anchoret(b.ca.1415).</w:t>
      </w: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21-308)</w:t>
      </w: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Oct.1418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D3C" w:rsidRPr="00AD2D3C" w:rsidRDefault="00AD2D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AD2D3C" w:rsidRPr="00AD2D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D3C" w:rsidRDefault="00AD2D3C" w:rsidP="00E71FC3">
      <w:pPr>
        <w:spacing w:after="0" w:line="240" w:lineRule="auto"/>
      </w:pPr>
      <w:r>
        <w:separator/>
      </w:r>
    </w:p>
  </w:endnote>
  <w:endnote w:type="continuationSeparator" w:id="0">
    <w:p w:rsidR="00AD2D3C" w:rsidRDefault="00AD2D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D3C" w:rsidRDefault="00AD2D3C" w:rsidP="00E71FC3">
      <w:pPr>
        <w:spacing w:after="0" w:line="240" w:lineRule="auto"/>
      </w:pPr>
      <w:r>
        <w:separator/>
      </w:r>
    </w:p>
  </w:footnote>
  <w:footnote w:type="continuationSeparator" w:id="0">
    <w:p w:rsidR="00AD2D3C" w:rsidRDefault="00AD2D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3C"/>
    <w:rsid w:val="00AB52E8"/>
    <w:rsid w:val="00AD2D3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A23E4"/>
  <w15:chartTrackingRefBased/>
  <w15:docId w15:val="{B286707B-08CD-48B5-A927-264F94D5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2016-03-22T20:37:00Z</dcterms:created>
  <dcterms:modified xsi:type="dcterms:W3CDTF">2016-03-22T20:42:00Z</dcterms:modified>
</cp:coreProperties>
</file>