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6BC" w:rsidRDefault="005116BC" w:rsidP="005116B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Roger TALBOT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5116BC" w:rsidRDefault="005116BC" w:rsidP="005116B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Hadley, Suffolk. Chapman.</w:t>
      </w:r>
    </w:p>
    <w:p w:rsidR="005116BC" w:rsidRDefault="005116BC" w:rsidP="005116BC">
      <w:pPr>
        <w:pStyle w:val="NoSpacing"/>
        <w:rPr>
          <w:rStyle w:val="Hyperlink"/>
          <w:color w:val="auto"/>
          <w:u w:val="none"/>
        </w:rPr>
      </w:pPr>
    </w:p>
    <w:p w:rsidR="005116BC" w:rsidRDefault="005116BC" w:rsidP="005116BC">
      <w:pPr>
        <w:pStyle w:val="NoSpacing"/>
        <w:rPr>
          <w:rStyle w:val="Hyperlink"/>
          <w:color w:val="auto"/>
          <w:u w:val="none"/>
        </w:rPr>
      </w:pPr>
    </w:p>
    <w:p w:rsidR="005116BC" w:rsidRDefault="005116BC" w:rsidP="005116B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Payntour</w:t>
      </w:r>
      <w:proofErr w:type="spellEnd"/>
      <w:r>
        <w:rPr>
          <w:rStyle w:val="Hyperlink"/>
          <w:color w:val="auto"/>
          <w:u w:val="none"/>
        </w:rPr>
        <w:t xml:space="preserve"> of Sandwich, Kent(q.v.), brought a plaint of debt against him.</w:t>
      </w:r>
    </w:p>
    <w:p w:rsidR="005116BC" w:rsidRDefault="005116BC" w:rsidP="005116B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116BC" w:rsidRDefault="005116BC" w:rsidP="005116BC">
      <w:pPr>
        <w:pStyle w:val="NoSpacing"/>
        <w:rPr>
          <w:rStyle w:val="Hyperlink"/>
          <w:color w:val="auto"/>
          <w:u w:val="none"/>
        </w:rPr>
      </w:pPr>
    </w:p>
    <w:p w:rsidR="005116BC" w:rsidRDefault="005116BC" w:rsidP="005116BC">
      <w:pPr>
        <w:pStyle w:val="NoSpacing"/>
        <w:rPr>
          <w:rStyle w:val="Hyperlink"/>
          <w:color w:val="auto"/>
          <w:u w:val="none"/>
        </w:rPr>
      </w:pPr>
    </w:p>
    <w:p w:rsidR="005116BC" w:rsidRPr="008228E5" w:rsidRDefault="005116BC" w:rsidP="005116B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13 May 2016</w:t>
      </w:r>
    </w:p>
    <w:p w:rsidR="006B2F86" w:rsidRPr="00E71FC3" w:rsidRDefault="005116B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6BC" w:rsidRDefault="005116BC" w:rsidP="00E71FC3">
      <w:pPr>
        <w:spacing w:after="0" w:line="240" w:lineRule="auto"/>
      </w:pPr>
      <w:r>
        <w:separator/>
      </w:r>
    </w:p>
  </w:endnote>
  <w:endnote w:type="continuationSeparator" w:id="0">
    <w:p w:rsidR="005116BC" w:rsidRDefault="005116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6BC" w:rsidRDefault="005116BC" w:rsidP="00E71FC3">
      <w:pPr>
        <w:spacing w:after="0" w:line="240" w:lineRule="auto"/>
      </w:pPr>
      <w:r>
        <w:separator/>
      </w:r>
    </w:p>
  </w:footnote>
  <w:footnote w:type="continuationSeparator" w:id="0">
    <w:p w:rsidR="005116BC" w:rsidRDefault="005116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BC"/>
    <w:rsid w:val="001A7C09"/>
    <w:rsid w:val="005116B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1D84B1-CDC3-45B5-A4D9-22284EA9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116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2016-07-23T16:05:00Z</dcterms:created>
  <dcterms:modified xsi:type="dcterms:W3CDTF">2016-07-23T16:05:00Z</dcterms:modified>
</cp:coreProperties>
</file>